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EAC83" w14:textId="45B8A956" w:rsidR="00C232CD" w:rsidRPr="00A636BD" w:rsidRDefault="00A66DDF" w:rsidP="00A636BD">
      <w:pPr>
        <w:pStyle w:val="Tittel"/>
        <w:rPr>
          <w:sz w:val="44"/>
          <w:szCs w:val="44"/>
        </w:rPr>
      </w:pPr>
      <w:r w:rsidRPr="00A550BA">
        <w:rPr>
          <w:color w:val="000000" w:themeColor="text1"/>
          <w:sz w:val="44"/>
          <w:szCs w:val="44"/>
        </w:rPr>
        <w:t>Mal</w:t>
      </w:r>
      <w:r w:rsidR="00A773C9" w:rsidRPr="00A550BA">
        <w:rPr>
          <w:color w:val="000000" w:themeColor="text1"/>
          <w:sz w:val="44"/>
          <w:szCs w:val="44"/>
        </w:rPr>
        <w:t xml:space="preserve">: </w:t>
      </w:r>
      <w:r w:rsidR="00526E27">
        <w:rPr>
          <w:color w:val="000000" w:themeColor="text1"/>
          <w:sz w:val="44"/>
          <w:szCs w:val="44"/>
        </w:rPr>
        <w:t>HMS-system (</w:t>
      </w:r>
      <w:r w:rsidR="008702A5" w:rsidRPr="00A636BD">
        <w:rPr>
          <w:sz w:val="44"/>
          <w:szCs w:val="44"/>
        </w:rPr>
        <w:t>internkontroll)</w:t>
      </w:r>
    </w:p>
    <w:p w14:paraId="61332E5D" w14:textId="47E1BDEF" w:rsidR="00A636BD" w:rsidRDefault="0061531A" w:rsidP="00C232C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89823E" wp14:editId="47DAC256">
                <wp:simplePos x="0" y="0"/>
                <wp:positionH relativeFrom="column">
                  <wp:posOffset>-3810</wp:posOffset>
                </wp:positionH>
                <wp:positionV relativeFrom="paragraph">
                  <wp:posOffset>220345</wp:posOffset>
                </wp:positionV>
                <wp:extent cx="8918575" cy="695325"/>
                <wp:effectExtent l="0" t="0" r="15875" b="28575"/>
                <wp:wrapTopAndBottom/>
                <wp:docPr id="154379329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8575" cy="6953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BB92191" w14:textId="1CA94A24" w:rsidR="003C4F99" w:rsidRPr="00B5439B" w:rsidRDefault="003A196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5439B">
                              <w:rPr>
                                <w:b/>
                                <w:bCs/>
                              </w:rPr>
                              <w:t xml:space="preserve">Denne malen brukes for å dokumentere </w:t>
                            </w:r>
                            <w:r w:rsidR="00CA4BA6" w:rsidRPr="00B5439B">
                              <w:rPr>
                                <w:b/>
                                <w:bCs/>
                              </w:rPr>
                              <w:t xml:space="preserve">bedriftens </w:t>
                            </w:r>
                            <w:r w:rsidRPr="00B5439B">
                              <w:rPr>
                                <w:b/>
                                <w:bCs/>
                              </w:rPr>
                              <w:t>HMS-system</w:t>
                            </w:r>
                            <w:r w:rsidR="00D812DA">
                              <w:rPr>
                                <w:b/>
                                <w:bCs/>
                              </w:rPr>
                              <w:t xml:space="preserve"> (internkontroll)</w:t>
                            </w:r>
                            <w:r w:rsidR="00CA4BA6" w:rsidRPr="00B5439B">
                              <w:rPr>
                                <w:b/>
                                <w:bCs/>
                              </w:rPr>
                              <w:t xml:space="preserve">. Malen er delvis utfylt. Mye kan </w:t>
                            </w:r>
                            <w:r w:rsidR="00F54707" w:rsidRPr="00B5439B">
                              <w:rPr>
                                <w:b/>
                                <w:bCs/>
                              </w:rPr>
                              <w:t xml:space="preserve">brukes som det står mens andre deler må byttes ut slik at det som står passer deres bedrift. </w:t>
                            </w:r>
                            <w:r w:rsidR="00C80307" w:rsidRPr="00B5439B">
                              <w:rPr>
                                <w:b/>
                                <w:bCs/>
                              </w:rPr>
                              <w:t xml:space="preserve">Tekst i </w:t>
                            </w:r>
                            <w:r w:rsidR="00586810" w:rsidRPr="00B5439B">
                              <w:rPr>
                                <w:b/>
                                <w:bCs/>
                                <w:color w:val="007BB8"/>
                              </w:rPr>
                              <w:t>blått</w:t>
                            </w:r>
                            <w:r w:rsidR="00586810" w:rsidRPr="00B5439B">
                              <w:rPr>
                                <w:b/>
                                <w:bCs/>
                              </w:rPr>
                              <w:t xml:space="preserve"> er hjelpetekst som </w:t>
                            </w:r>
                            <w:r w:rsidR="00011AF0" w:rsidRPr="00B5439B">
                              <w:rPr>
                                <w:b/>
                                <w:bCs/>
                              </w:rPr>
                              <w:t>enten må byttes ut</w:t>
                            </w:r>
                            <w:r w:rsidR="00D5141D" w:rsidRPr="00B5439B">
                              <w:rPr>
                                <w:b/>
                                <w:bCs/>
                              </w:rPr>
                              <w:t xml:space="preserve"> eller </w:t>
                            </w:r>
                            <w:r w:rsidR="00CB2AD6" w:rsidRPr="00B5439B">
                              <w:rPr>
                                <w:b/>
                                <w:bCs/>
                              </w:rPr>
                              <w:t>slettes underveis. De</w:t>
                            </w:r>
                            <w:r w:rsidR="00B5439B" w:rsidRPr="00B5439B">
                              <w:rPr>
                                <w:b/>
                                <w:bCs/>
                              </w:rPr>
                              <w:t>nne</w:t>
                            </w:r>
                            <w:r w:rsidR="00CB2AD6" w:rsidRPr="00B5439B">
                              <w:rPr>
                                <w:b/>
                                <w:bCs/>
                              </w:rPr>
                              <w:t xml:space="preserve"> tekstboksen fjernes også.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0000" tIns="45720" rIns="9000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9823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.3pt;margin-top:17.35pt;width:702.25pt;height:5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" fillcolor="#f9edca [663]" strokecolor="#33abff [1631]" strokeweight=".5pt">
                <v:textbox inset="2.5mm,,2.5mm">
                  <w:txbxContent>
                    <w:p w14:paraId="0BB92191" w14:textId="1CA94A24" w:rsidR="003C4F99" w:rsidRPr="00B5439B" w:rsidRDefault="003A1966">
                      <w:pPr>
                        <w:rPr>
                          <w:b/>
                          <w:bCs/>
                        </w:rPr>
                      </w:pPr>
                      <w:r w:rsidRPr="00B5439B">
                        <w:rPr>
                          <w:b/>
                          <w:bCs/>
                        </w:rPr>
                        <w:t xml:space="preserve">Denne malen brukes for å dokumentere </w:t>
                      </w:r>
                      <w:r w:rsidR="00CA4BA6" w:rsidRPr="00B5439B">
                        <w:rPr>
                          <w:b/>
                          <w:bCs/>
                        </w:rPr>
                        <w:t xml:space="preserve">bedriftens </w:t>
                      </w:r>
                      <w:r w:rsidRPr="00B5439B">
                        <w:rPr>
                          <w:b/>
                          <w:bCs/>
                        </w:rPr>
                        <w:t>HMS-system</w:t>
                      </w:r>
                      <w:r w:rsidR="00D812DA">
                        <w:rPr>
                          <w:b/>
                          <w:bCs/>
                        </w:rPr>
                        <w:t xml:space="preserve"> (internkontroll)</w:t>
                      </w:r>
                      <w:r w:rsidR="00CA4BA6" w:rsidRPr="00B5439B">
                        <w:rPr>
                          <w:b/>
                          <w:bCs/>
                        </w:rPr>
                        <w:t xml:space="preserve">. Malen er delvis utfylt. Mye kan </w:t>
                      </w:r>
                      <w:r w:rsidR="00F54707" w:rsidRPr="00B5439B">
                        <w:rPr>
                          <w:b/>
                          <w:bCs/>
                        </w:rPr>
                        <w:t xml:space="preserve">brukes som det står mens andre deler må byttes ut slik at det som står passer deres bedrift. </w:t>
                      </w:r>
                      <w:r w:rsidR="00C80307" w:rsidRPr="00B5439B">
                        <w:rPr>
                          <w:b/>
                          <w:bCs/>
                        </w:rPr>
                        <w:t xml:space="preserve">Tekst i </w:t>
                      </w:r>
                      <w:r w:rsidR="00586810" w:rsidRPr="00B5439B">
                        <w:rPr>
                          <w:b/>
                          <w:bCs/>
                          <w:color w:val="007BB8"/>
                        </w:rPr>
                        <w:t>blått</w:t>
                      </w:r>
                      <w:r w:rsidR="00586810" w:rsidRPr="00B5439B">
                        <w:rPr>
                          <w:b/>
                          <w:bCs/>
                        </w:rPr>
                        <w:t xml:space="preserve"> er hjelpetekst som </w:t>
                      </w:r>
                      <w:r w:rsidR="00011AF0" w:rsidRPr="00B5439B">
                        <w:rPr>
                          <w:b/>
                          <w:bCs/>
                        </w:rPr>
                        <w:t>enten må byttes ut</w:t>
                      </w:r>
                      <w:r w:rsidR="00D5141D" w:rsidRPr="00B5439B">
                        <w:rPr>
                          <w:b/>
                          <w:bCs/>
                        </w:rPr>
                        <w:t xml:space="preserve"> eller </w:t>
                      </w:r>
                      <w:r w:rsidR="00CB2AD6" w:rsidRPr="00B5439B">
                        <w:rPr>
                          <w:b/>
                          <w:bCs/>
                        </w:rPr>
                        <w:t>slettes underveis. De</w:t>
                      </w:r>
                      <w:r w:rsidR="00B5439B" w:rsidRPr="00B5439B">
                        <w:rPr>
                          <w:b/>
                          <w:bCs/>
                        </w:rPr>
                        <w:t>nne</w:t>
                      </w:r>
                      <w:r w:rsidR="00CB2AD6" w:rsidRPr="00B5439B">
                        <w:rPr>
                          <w:b/>
                          <w:bCs/>
                        </w:rPr>
                        <w:t xml:space="preserve"> tekstboksen fjernes også.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85721FE" w14:textId="1D685DC3" w:rsidR="00F4606A" w:rsidRDefault="00F4606A" w:rsidP="00C232CD"/>
    <w:p w14:paraId="7BD693EB" w14:textId="58CC98F8" w:rsidR="008702A5" w:rsidRDefault="00A636BD" w:rsidP="00C232CD">
      <w:pPr>
        <w:rPr>
          <w:b/>
          <w:bCs/>
        </w:rPr>
      </w:pPr>
      <w:r w:rsidRPr="00A636BD">
        <w:rPr>
          <w:b/>
          <w:bCs/>
        </w:rPr>
        <w:t xml:space="preserve">Navn på </w:t>
      </w:r>
      <w:r w:rsidR="0073497B">
        <w:rPr>
          <w:b/>
          <w:bCs/>
        </w:rPr>
        <w:t>bedrift</w:t>
      </w:r>
      <w:r w:rsidRPr="00A636BD">
        <w:rPr>
          <w:b/>
          <w:bCs/>
        </w:rPr>
        <w:t>:</w:t>
      </w:r>
      <w:r w:rsidR="002517AB">
        <w:rPr>
          <w:b/>
          <w:bCs/>
        </w:rPr>
        <w:t xml:space="preserve"> </w:t>
      </w:r>
      <w:r w:rsidR="00C44CFE" w:rsidRPr="00C44CFE">
        <w:rPr>
          <w:color w:val="0070C0"/>
        </w:rPr>
        <w:t xml:space="preserve">Bygg </w:t>
      </w:r>
      <w:r w:rsidR="0019251C">
        <w:rPr>
          <w:color w:val="0070C0"/>
        </w:rPr>
        <w:t>&amp;</w:t>
      </w:r>
      <w:r w:rsidR="00C44CFE" w:rsidRPr="00C44CFE">
        <w:rPr>
          <w:color w:val="0070C0"/>
        </w:rPr>
        <w:t xml:space="preserve"> anlegg AS</w:t>
      </w:r>
    </w:p>
    <w:p w14:paraId="7FA7CD47" w14:textId="216DF036" w:rsidR="00971378" w:rsidRDefault="00C44CFE" w:rsidP="00C232CD">
      <w:pPr>
        <w:rPr>
          <w:b/>
          <w:bCs/>
        </w:rPr>
      </w:pPr>
      <w:r>
        <w:rPr>
          <w:b/>
          <w:bCs/>
        </w:rPr>
        <w:t xml:space="preserve">Daglig leder: </w:t>
      </w:r>
      <w:r w:rsidRPr="00C44CFE">
        <w:rPr>
          <w:color w:val="0070C0"/>
        </w:rPr>
        <w:t>Navn</w:t>
      </w:r>
    </w:p>
    <w:p w14:paraId="181E8142" w14:textId="08B36803" w:rsidR="00C44CFE" w:rsidRDefault="00C44CFE" w:rsidP="00C232CD">
      <w:pPr>
        <w:rPr>
          <w:b/>
          <w:bCs/>
        </w:rPr>
      </w:pPr>
      <w:r>
        <w:rPr>
          <w:b/>
          <w:bCs/>
        </w:rPr>
        <w:t xml:space="preserve">Verneombud: </w:t>
      </w:r>
      <w:r w:rsidRPr="00C44CFE">
        <w:rPr>
          <w:color w:val="0070C0"/>
        </w:rPr>
        <w:t>Navn</w:t>
      </w:r>
    </w:p>
    <w:p w14:paraId="14CBBA1E" w14:textId="4AC6D83B" w:rsidR="00C44CFE" w:rsidRDefault="00C44CFE" w:rsidP="00C232CD">
      <w:pPr>
        <w:rPr>
          <w:b/>
          <w:bCs/>
        </w:rPr>
      </w:pPr>
      <w:r>
        <w:rPr>
          <w:b/>
          <w:bCs/>
        </w:rPr>
        <w:t xml:space="preserve">Oppdatert: </w:t>
      </w:r>
      <w:r w:rsidRPr="00C44CFE">
        <w:rPr>
          <w:color w:val="0070C0"/>
        </w:rPr>
        <w:t>Dato</w:t>
      </w:r>
    </w:p>
    <w:p w14:paraId="6F0B9A45" w14:textId="77777777" w:rsidR="00C44CFE" w:rsidRDefault="00C44CFE" w:rsidP="00C232CD"/>
    <w:p w14:paraId="603D98C3" w14:textId="47F14A00" w:rsidR="00ED7921" w:rsidRDefault="007D0E91" w:rsidP="007D0E91">
      <w:pPr>
        <w:pStyle w:val="Overskrift1"/>
      </w:pPr>
      <w:r>
        <w:t>L</w:t>
      </w:r>
      <w:r w:rsidR="00ED7921">
        <w:t xml:space="preserve">over og forskrifter i helse-, miljø- og sikkerhetslovgivningen som gjelder for </w:t>
      </w:r>
      <w:r w:rsidR="0073497B">
        <w:t>bedrift</w:t>
      </w:r>
      <w:r w:rsidR="00ED7921">
        <w:t>en</w:t>
      </w:r>
    </w:p>
    <w:p w14:paraId="28450C4D" w14:textId="553DF283" w:rsidR="004A77C2" w:rsidRPr="001077FD" w:rsidRDefault="004A77C2" w:rsidP="004B3206">
      <w:pPr>
        <w:rPr>
          <w:b/>
          <w:bCs/>
        </w:rPr>
      </w:pPr>
      <w:r w:rsidRPr="001077FD">
        <w:rPr>
          <w:b/>
          <w:bCs/>
        </w:rPr>
        <w:t xml:space="preserve">Regelverk som </w:t>
      </w:r>
      <w:r w:rsidR="00112C14">
        <w:rPr>
          <w:b/>
          <w:bCs/>
        </w:rPr>
        <w:t>gjelder</w:t>
      </w:r>
      <w:r w:rsidRPr="001077FD">
        <w:rPr>
          <w:b/>
          <w:bCs/>
        </w:rPr>
        <w:t xml:space="preserve"> for vår </w:t>
      </w:r>
      <w:r w:rsidR="00DA5276">
        <w:rPr>
          <w:b/>
          <w:bCs/>
        </w:rPr>
        <w:t>bedrift</w:t>
      </w:r>
      <w:r w:rsidRPr="001077FD">
        <w:rPr>
          <w:b/>
          <w:bCs/>
        </w:rPr>
        <w:t>:</w:t>
      </w:r>
    </w:p>
    <w:p w14:paraId="73239CEE" w14:textId="77777777" w:rsidR="004A77C2" w:rsidRDefault="004A77C2" w:rsidP="004A77C2">
      <w:pPr>
        <w:pStyle w:val="Listeavsnitt"/>
        <w:numPr>
          <w:ilvl w:val="0"/>
          <w:numId w:val="24"/>
        </w:numPr>
      </w:pPr>
      <w:r>
        <w:t>A</w:t>
      </w:r>
      <w:r w:rsidR="00213285" w:rsidRPr="00213285">
        <w:t>rbeidsmiljøloven</w:t>
      </w:r>
    </w:p>
    <w:p w14:paraId="6585351D" w14:textId="77777777" w:rsidR="004A77C2" w:rsidRDefault="00213285" w:rsidP="004A77C2">
      <w:pPr>
        <w:pStyle w:val="Listeavsnitt"/>
        <w:numPr>
          <w:ilvl w:val="0"/>
          <w:numId w:val="24"/>
        </w:numPr>
      </w:pPr>
      <w:r w:rsidRPr="00213285">
        <w:t>Internkontrollforskriften</w:t>
      </w:r>
    </w:p>
    <w:p w14:paraId="2EB9340B" w14:textId="77777777" w:rsidR="004A77C2" w:rsidRDefault="00213285" w:rsidP="004A77C2">
      <w:pPr>
        <w:pStyle w:val="Listeavsnitt"/>
        <w:numPr>
          <w:ilvl w:val="0"/>
          <w:numId w:val="24"/>
        </w:numPr>
      </w:pPr>
      <w:r w:rsidRPr="00213285">
        <w:t>Byggherreforskriften</w:t>
      </w:r>
    </w:p>
    <w:p w14:paraId="7A219B1A" w14:textId="77777777" w:rsidR="005B10E1" w:rsidRDefault="005B10E1" w:rsidP="005B10E1">
      <w:pPr>
        <w:pStyle w:val="Listeavsnitt"/>
        <w:numPr>
          <w:ilvl w:val="0"/>
          <w:numId w:val="24"/>
        </w:numPr>
      </w:pPr>
      <w:r w:rsidRPr="00213285">
        <w:t>Forskrift om utførelse av arbeid</w:t>
      </w:r>
    </w:p>
    <w:p w14:paraId="69386CC0" w14:textId="77777777" w:rsidR="004A77C2" w:rsidRDefault="00213285" w:rsidP="004A77C2">
      <w:pPr>
        <w:pStyle w:val="Listeavsnitt"/>
        <w:numPr>
          <w:ilvl w:val="0"/>
          <w:numId w:val="24"/>
        </w:numPr>
      </w:pPr>
      <w:r w:rsidRPr="00213285">
        <w:t>Forskrift om organisering, ledelse og medvirkning</w:t>
      </w:r>
    </w:p>
    <w:p w14:paraId="676C7398" w14:textId="4315FBD3" w:rsidR="005B10E1" w:rsidRDefault="005B10E1" w:rsidP="004A77C2">
      <w:pPr>
        <w:pStyle w:val="Listeavsnitt"/>
        <w:numPr>
          <w:ilvl w:val="0"/>
          <w:numId w:val="24"/>
        </w:numPr>
      </w:pPr>
      <w:r>
        <w:t>Arbeidsplassforskriften</w:t>
      </w:r>
    </w:p>
    <w:p w14:paraId="57556863" w14:textId="77777777" w:rsidR="004A77C2" w:rsidRDefault="00213285" w:rsidP="004A77C2">
      <w:pPr>
        <w:pStyle w:val="Listeavsnitt"/>
        <w:numPr>
          <w:ilvl w:val="0"/>
          <w:numId w:val="24"/>
        </w:numPr>
      </w:pPr>
      <w:r w:rsidRPr="00213285">
        <w:t>Forskrift om tiltaks- og grenseverdier</w:t>
      </w:r>
    </w:p>
    <w:p w14:paraId="5B5CBCF2" w14:textId="77777777" w:rsidR="004A77C2" w:rsidRDefault="00213285" w:rsidP="004A77C2">
      <w:pPr>
        <w:pStyle w:val="Listeavsnitt"/>
        <w:numPr>
          <w:ilvl w:val="0"/>
          <w:numId w:val="24"/>
        </w:numPr>
      </w:pPr>
      <w:r w:rsidRPr="00213285">
        <w:t>Forskrift om bruk av arbeidsutstyr</w:t>
      </w:r>
    </w:p>
    <w:p w14:paraId="156A17BF" w14:textId="77777777" w:rsidR="0078503D" w:rsidRDefault="00213285" w:rsidP="004A77C2">
      <w:pPr>
        <w:pStyle w:val="Listeavsnitt"/>
        <w:numPr>
          <w:ilvl w:val="0"/>
          <w:numId w:val="24"/>
        </w:numPr>
      </w:pPr>
      <w:r w:rsidRPr="00213285">
        <w:t>Forskrift om maskiner</w:t>
      </w:r>
    </w:p>
    <w:p w14:paraId="15D9F99E" w14:textId="3BCF50BE" w:rsidR="00B77E44" w:rsidRPr="00816FB0" w:rsidRDefault="005A1F01" w:rsidP="004B3206">
      <w:pPr>
        <w:pStyle w:val="Listeavsnitt"/>
        <w:numPr>
          <w:ilvl w:val="0"/>
          <w:numId w:val="24"/>
        </w:numPr>
        <w:rPr>
          <w:color w:val="007BB8"/>
        </w:rPr>
      </w:pPr>
      <w:r>
        <w:rPr>
          <w:color w:val="007BB8"/>
        </w:rPr>
        <w:t>Legg til regelverk</w:t>
      </w:r>
      <w:r w:rsidR="00C21956">
        <w:rPr>
          <w:color w:val="007BB8"/>
        </w:rPr>
        <w:t xml:space="preserve"> spesielt aktuelt for bedriften </w:t>
      </w:r>
      <w:r w:rsidR="00213285" w:rsidRPr="00213285">
        <w:br/>
      </w:r>
    </w:p>
    <w:p w14:paraId="7BFB2562" w14:textId="0552AE86" w:rsidR="00AC79EF" w:rsidRDefault="00AC79EF" w:rsidP="00AC79EF">
      <w:pPr>
        <w:pStyle w:val="Overskrift1"/>
      </w:pPr>
      <w:r>
        <w:t>K</w:t>
      </w:r>
      <w:r w:rsidR="00ED7921">
        <w:t>unnskaper og ferdigheter</w:t>
      </w:r>
    </w:p>
    <w:p w14:paraId="55B8A6E7" w14:textId="77777777" w:rsidR="002A5605" w:rsidRDefault="00526F4F" w:rsidP="00C21956">
      <w:pPr>
        <w:rPr>
          <w:b/>
          <w:bCs/>
          <w:color w:val="0070C0"/>
        </w:rPr>
      </w:pPr>
      <w:r w:rsidRPr="00C21956">
        <w:rPr>
          <w:b/>
          <w:bCs/>
          <w:color w:val="0070C0"/>
        </w:rPr>
        <w:t>Rutine for opplæri</w:t>
      </w:r>
      <w:r w:rsidR="006205DC" w:rsidRPr="00C21956">
        <w:rPr>
          <w:b/>
          <w:bCs/>
          <w:color w:val="0070C0"/>
        </w:rPr>
        <w:t>n</w:t>
      </w:r>
      <w:r w:rsidRPr="00C21956">
        <w:rPr>
          <w:b/>
          <w:bCs/>
          <w:color w:val="0070C0"/>
        </w:rPr>
        <w:t>g:</w:t>
      </w:r>
      <w:r w:rsidR="00C21956" w:rsidRPr="00C21956">
        <w:rPr>
          <w:b/>
          <w:bCs/>
          <w:color w:val="0070C0"/>
        </w:rPr>
        <w:t xml:space="preserve"> </w:t>
      </w:r>
    </w:p>
    <w:p w14:paraId="77620F07" w14:textId="77777777" w:rsidR="007612E4" w:rsidRDefault="00BE4AC8" w:rsidP="007612E4">
      <w:pPr>
        <w:rPr>
          <w:rFonts w:asciiTheme="minorHAnsi" w:hAnsiTheme="minorHAnsi" w:cstheme="minorHAnsi"/>
          <w:color w:val="0070C0"/>
          <w:szCs w:val="22"/>
        </w:rPr>
      </w:pPr>
      <w:r w:rsidRPr="007612E4">
        <w:rPr>
          <w:rFonts w:asciiTheme="minorHAnsi" w:hAnsiTheme="minorHAnsi" w:cstheme="minorHAnsi"/>
          <w:color w:val="0070C0"/>
          <w:szCs w:val="22"/>
        </w:rPr>
        <w:t>Bedriften sørger for at</w:t>
      </w:r>
      <w:r w:rsidR="007612E4">
        <w:rPr>
          <w:rFonts w:asciiTheme="minorHAnsi" w:hAnsiTheme="minorHAnsi" w:cstheme="minorHAnsi"/>
          <w:color w:val="0070C0"/>
          <w:szCs w:val="22"/>
        </w:rPr>
        <w:t>:</w:t>
      </w:r>
    </w:p>
    <w:p w14:paraId="34121248" w14:textId="373495B1" w:rsidR="007612E4" w:rsidRDefault="007612E4" w:rsidP="007612E4">
      <w:pPr>
        <w:pStyle w:val="Listeavsnitt"/>
        <w:numPr>
          <w:ilvl w:val="0"/>
          <w:numId w:val="39"/>
        </w:numPr>
        <w:rPr>
          <w:rFonts w:asciiTheme="minorHAnsi" w:hAnsiTheme="minorHAnsi" w:cstheme="minorHAnsi"/>
          <w:color w:val="0070C0"/>
          <w:szCs w:val="22"/>
        </w:rPr>
      </w:pPr>
      <w:r>
        <w:rPr>
          <w:rFonts w:asciiTheme="minorHAnsi" w:hAnsiTheme="minorHAnsi" w:cstheme="minorHAnsi"/>
          <w:color w:val="0070C0"/>
          <w:szCs w:val="22"/>
        </w:rPr>
        <w:t>a</w:t>
      </w:r>
      <w:r w:rsidR="00BE4AC8" w:rsidRPr="007612E4">
        <w:rPr>
          <w:rFonts w:asciiTheme="minorHAnsi" w:hAnsiTheme="minorHAnsi" w:cstheme="minorHAnsi"/>
          <w:color w:val="0070C0"/>
          <w:szCs w:val="22"/>
        </w:rPr>
        <w:t>nsatte får nødvendig opplæring i HMS</w:t>
      </w:r>
      <w:r w:rsidR="00BE4AC8" w:rsidRPr="007612E4">
        <w:rPr>
          <w:rFonts w:asciiTheme="minorHAnsi" w:hAnsiTheme="minorHAnsi" w:cstheme="minorHAnsi"/>
          <w:color w:val="0070C0"/>
          <w:szCs w:val="22"/>
        </w:rPr>
        <w:noBreakHyphen/>
        <w:t>arbeidet og i arbeidet de skal utføre</w:t>
      </w:r>
    </w:p>
    <w:p w14:paraId="02CA33F7" w14:textId="2D91FEC3" w:rsidR="007612E4" w:rsidRDefault="007612E4" w:rsidP="007612E4">
      <w:pPr>
        <w:pStyle w:val="Listeavsnitt"/>
        <w:numPr>
          <w:ilvl w:val="0"/>
          <w:numId w:val="39"/>
        </w:numPr>
        <w:rPr>
          <w:rFonts w:asciiTheme="minorHAnsi" w:hAnsiTheme="minorHAnsi" w:cstheme="minorHAnsi"/>
          <w:color w:val="0070C0"/>
          <w:szCs w:val="22"/>
        </w:rPr>
      </w:pPr>
      <w:r>
        <w:rPr>
          <w:rFonts w:asciiTheme="minorHAnsi" w:hAnsiTheme="minorHAnsi" w:cstheme="minorHAnsi"/>
          <w:color w:val="0070C0"/>
          <w:szCs w:val="22"/>
        </w:rPr>
        <w:t>n</w:t>
      </w:r>
      <w:r w:rsidR="00BE4AC8" w:rsidRPr="007612E4">
        <w:rPr>
          <w:rFonts w:asciiTheme="minorHAnsi" w:hAnsiTheme="minorHAnsi" w:cstheme="minorHAnsi"/>
          <w:color w:val="0070C0"/>
          <w:szCs w:val="22"/>
        </w:rPr>
        <w:t>yansatte får opplæring ved oppstart</w:t>
      </w:r>
    </w:p>
    <w:p w14:paraId="24D74F83" w14:textId="1BF37D8F" w:rsidR="0023184A" w:rsidRDefault="00BE4AC8" w:rsidP="007612E4">
      <w:pPr>
        <w:pStyle w:val="Listeavsnitt"/>
        <w:numPr>
          <w:ilvl w:val="0"/>
          <w:numId w:val="39"/>
        </w:numPr>
        <w:rPr>
          <w:rFonts w:asciiTheme="minorHAnsi" w:hAnsiTheme="minorHAnsi" w:cstheme="minorHAnsi"/>
          <w:color w:val="0070C0"/>
          <w:szCs w:val="22"/>
        </w:rPr>
      </w:pPr>
      <w:r w:rsidRPr="007612E4">
        <w:rPr>
          <w:rFonts w:asciiTheme="minorHAnsi" w:hAnsiTheme="minorHAnsi" w:cstheme="minorHAnsi"/>
          <w:color w:val="0070C0"/>
          <w:szCs w:val="22"/>
        </w:rPr>
        <w:t>ansatte får opplæring ved behov</w:t>
      </w:r>
      <w:r w:rsidR="00742075">
        <w:rPr>
          <w:rFonts w:asciiTheme="minorHAnsi" w:hAnsiTheme="minorHAnsi" w:cstheme="minorHAnsi"/>
          <w:color w:val="0070C0"/>
          <w:szCs w:val="22"/>
        </w:rPr>
        <w:t xml:space="preserve"> </w:t>
      </w:r>
      <w:r w:rsidRPr="007612E4">
        <w:rPr>
          <w:rFonts w:asciiTheme="minorHAnsi" w:hAnsiTheme="minorHAnsi" w:cstheme="minorHAnsi"/>
          <w:color w:val="0070C0"/>
          <w:szCs w:val="22"/>
        </w:rPr>
        <w:t xml:space="preserve"> </w:t>
      </w:r>
    </w:p>
    <w:p w14:paraId="62D285D3" w14:textId="14C36B57" w:rsidR="00BE4AC8" w:rsidRPr="003C76B3" w:rsidRDefault="0023184A" w:rsidP="007612E4">
      <w:pPr>
        <w:pStyle w:val="Listeavsnitt"/>
        <w:numPr>
          <w:ilvl w:val="0"/>
          <w:numId w:val="39"/>
        </w:numPr>
        <w:rPr>
          <w:rFonts w:asciiTheme="minorHAnsi" w:hAnsiTheme="minorHAnsi" w:cstheme="minorHAnsi"/>
          <w:color w:val="0070C0"/>
          <w:szCs w:val="22"/>
        </w:rPr>
      </w:pPr>
      <w:r w:rsidRPr="003C76B3">
        <w:rPr>
          <w:rFonts w:asciiTheme="minorHAnsi" w:hAnsiTheme="minorHAnsi" w:cstheme="minorHAnsi"/>
          <w:color w:val="0070C0"/>
          <w:szCs w:val="22"/>
        </w:rPr>
        <w:t xml:space="preserve">ansatte får </w:t>
      </w:r>
      <w:r w:rsidR="003C76B3" w:rsidRPr="003C76B3">
        <w:rPr>
          <w:rFonts w:asciiTheme="minorHAnsi" w:hAnsiTheme="minorHAnsi" w:cstheme="minorHAnsi"/>
          <w:color w:val="0070C0"/>
          <w:szCs w:val="22"/>
          <w:u w:val="single"/>
        </w:rPr>
        <w:t>informasjon og opplæring</w:t>
      </w:r>
      <w:r w:rsidR="003C76B3" w:rsidRPr="003C76B3">
        <w:rPr>
          <w:rFonts w:asciiTheme="minorHAnsi" w:hAnsiTheme="minorHAnsi" w:cstheme="minorHAnsi"/>
          <w:color w:val="0070C0"/>
          <w:szCs w:val="22"/>
        </w:rPr>
        <w:t xml:space="preserve"> når det skjer endringer som har betydning for HMS</w:t>
      </w:r>
      <w:r w:rsidR="0013032A">
        <w:rPr>
          <w:rFonts w:asciiTheme="minorHAnsi" w:hAnsiTheme="minorHAnsi" w:cstheme="minorHAnsi"/>
          <w:color w:val="0070C0"/>
          <w:szCs w:val="22"/>
        </w:rPr>
        <w:t>, for eksempel ved nye arbeidsoppgaver eller nytt utstyr</w:t>
      </w:r>
    </w:p>
    <w:p w14:paraId="54C842D4" w14:textId="77777777" w:rsidR="00FA0B60" w:rsidRDefault="00FA0B60" w:rsidP="00BE4AC8">
      <w:pPr>
        <w:tabs>
          <w:tab w:val="clear" w:pos="284"/>
        </w:tabs>
        <w:spacing w:before="0" w:line="300" w:lineRule="atLeast"/>
        <w:rPr>
          <w:rFonts w:asciiTheme="minorHAnsi" w:hAnsiTheme="minorHAnsi" w:cstheme="minorHAnsi"/>
          <w:szCs w:val="22"/>
        </w:rPr>
      </w:pPr>
    </w:p>
    <w:p w14:paraId="702FABF9" w14:textId="3FFE54BD" w:rsidR="006205DC" w:rsidRPr="00FA0B60" w:rsidRDefault="00FA0B60" w:rsidP="00BE4AC8">
      <w:pPr>
        <w:tabs>
          <w:tab w:val="clear" w:pos="284"/>
        </w:tabs>
        <w:spacing w:before="0" w:line="300" w:lineRule="atLeast"/>
        <w:rPr>
          <w:rFonts w:asciiTheme="minorHAnsi" w:hAnsiTheme="minorHAnsi" w:cstheme="minorHAnsi"/>
          <w:b/>
          <w:bCs/>
          <w:szCs w:val="22"/>
        </w:rPr>
      </w:pPr>
      <w:r w:rsidRPr="00FA0B60">
        <w:rPr>
          <w:rFonts w:asciiTheme="minorHAnsi" w:hAnsiTheme="minorHAnsi" w:cstheme="minorHAnsi"/>
          <w:b/>
          <w:bCs/>
          <w:szCs w:val="22"/>
        </w:rPr>
        <w:t>Oversikt over opplæring:</w:t>
      </w:r>
    </w:p>
    <w:tbl>
      <w:tblPr>
        <w:tblStyle w:val="Tabellrutenett"/>
        <w:tblW w:w="14148" w:type="dxa"/>
        <w:tblInd w:w="-113" w:type="dxa"/>
        <w:tblLook w:val="04A0" w:firstRow="1" w:lastRow="0" w:firstColumn="1" w:lastColumn="0" w:noHBand="0" w:noVBand="1"/>
      </w:tblPr>
      <w:tblGrid>
        <w:gridCol w:w="2518"/>
        <w:gridCol w:w="1559"/>
        <w:gridCol w:w="2127"/>
        <w:gridCol w:w="3969"/>
        <w:gridCol w:w="1275"/>
        <w:gridCol w:w="2700"/>
      </w:tblGrid>
      <w:tr w:rsidR="00E3367E" w:rsidRPr="00301B8A" w14:paraId="65643359" w14:textId="77777777" w:rsidTr="00B068FC">
        <w:trPr>
          <w:trHeight w:val="300"/>
        </w:trPr>
        <w:tc>
          <w:tcPr>
            <w:tcW w:w="2518" w:type="dxa"/>
            <w:hideMark/>
          </w:tcPr>
          <w:p w14:paraId="7E96CC30" w14:textId="77777777" w:rsidR="00E3367E" w:rsidRPr="00301B8A" w:rsidRDefault="00E3367E" w:rsidP="00B068F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2"/>
              </w:rPr>
            </w:pPr>
            <w:r w:rsidRPr="00301B8A">
              <w:rPr>
                <w:rFonts w:cs="Calibri"/>
                <w:b/>
                <w:bCs/>
                <w:color w:val="000000"/>
                <w:szCs w:val="22"/>
              </w:rPr>
              <w:t>Navn</w:t>
            </w:r>
          </w:p>
        </w:tc>
        <w:tc>
          <w:tcPr>
            <w:tcW w:w="1559" w:type="dxa"/>
            <w:hideMark/>
          </w:tcPr>
          <w:p w14:paraId="7A244C23" w14:textId="77777777" w:rsidR="00E3367E" w:rsidRPr="00301B8A" w:rsidRDefault="00E3367E" w:rsidP="00B068F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2"/>
              </w:rPr>
            </w:pPr>
            <w:r w:rsidRPr="00301B8A">
              <w:rPr>
                <w:rFonts w:cs="Calibri"/>
                <w:b/>
                <w:bCs/>
                <w:color w:val="000000"/>
                <w:szCs w:val="22"/>
              </w:rPr>
              <w:t>Stilling</w:t>
            </w:r>
          </w:p>
        </w:tc>
        <w:tc>
          <w:tcPr>
            <w:tcW w:w="2127" w:type="dxa"/>
            <w:hideMark/>
          </w:tcPr>
          <w:p w14:paraId="5D89E0E9" w14:textId="77777777" w:rsidR="00E3367E" w:rsidRPr="00301B8A" w:rsidRDefault="00E3367E" w:rsidP="00B068F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2"/>
              </w:rPr>
            </w:pPr>
            <w:r w:rsidRPr="00301B8A">
              <w:rPr>
                <w:rFonts w:cs="Calibri"/>
                <w:b/>
                <w:bCs/>
                <w:color w:val="000000"/>
                <w:szCs w:val="22"/>
              </w:rPr>
              <w:t>HMS</w:t>
            </w:r>
            <w:r w:rsidRPr="00301B8A">
              <w:rPr>
                <w:rFonts w:cs="Calibri"/>
                <w:b/>
                <w:bCs/>
                <w:color w:val="000000"/>
                <w:szCs w:val="22"/>
              </w:rPr>
              <w:noBreakHyphen/>
              <w:t>opplæring</w:t>
            </w:r>
          </w:p>
        </w:tc>
        <w:tc>
          <w:tcPr>
            <w:tcW w:w="3969" w:type="dxa"/>
            <w:hideMark/>
          </w:tcPr>
          <w:p w14:paraId="0D8630C6" w14:textId="77777777" w:rsidR="00E3367E" w:rsidRPr="00301B8A" w:rsidRDefault="00E3367E" w:rsidP="00B068F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2"/>
              </w:rPr>
            </w:pPr>
            <w:r w:rsidRPr="00301B8A">
              <w:rPr>
                <w:rFonts w:cs="Calibri"/>
                <w:b/>
                <w:bCs/>
                <w:color w:val="000000"/>
                <w:szCs w:val="22"/>
              </w:rPr>
              <w:t>Faglig HMS</w:t>
            </w:r>
            <w:r w:rsidRPr="00301B8A">
              <w:rPr>
                <w:rFonts w:cs="Calibri"/>
                <w:b/>
                <w:bCs/>
                <w:color w:val="000000"/>
                <w:szCs w:val="22"/>
              </w:rPr>
              <w:noBreakHyphen/>
              <w:t>opplæring</w:t>
            </w:r>
            <w:r>
              <w:rPr>
                <w:rFonts w:cs="Calibri"/>
                <w:b/>
                <w:bCs/>
                <w:color w:val="000000"/>
                <w:szCs w:val="22"/>
              </w:rPr>
              <w:t xml:space="preserve"> (inkl. utstyrsspesifikk)</w:t>
            </w:r>
          </w:p>
        </w:tc>
        <w:tc>
          <w:tcPr>
            <w:tcW w:w="1275" w:type="dxa"/>
            <w:hideMark/>
          </w:tcPr>
          <w:p w14:paraId="7009E582" w14:textId="77777777" w:rsidR="00E3367E" w:rsidRPr="00301B8A" w:rsidRDefault="00E3367E" w:rsidP="00B068F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2"/>
              </w:rPr>
            </w:pPr>
            <w:r w:rsidRPr="00301B8A">
              <w:rPr>
                <w:rFonts w:cs="Calibri"/>
                <w:b/>
                <w:bCs/>
                <w:color w:val="000000"/>
                <w:szCs w:val="22"/>
              </w:rPr>
              <w:t>Dato</w:t>
            </w:r>
          </w:p>
        </w:tc>
        <w:tc>
          <w:tcPr>
            <w:tcW w:w="2700" w:type="dxa"/>
            <w:hideMark/>
          </w:tcPr>
          <w:p w14:paraId="46B6944D" w14:textId="77777777" w:rsidR="00E3367E" w:rsidRPr="00301B8A" w:rsidRDefault="00E3367E" w:rsidP="00B068F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2"/>
              </w:rPr>
            </w:pPr>
            <w:r>
              <w:rPr>
                <w:rFonts w:cs="Calibri"/>
                <w:b/>
                <w:bCs/>
                <w:color w:val="000000"/>
                <w:szCs w:val="22"/>
              </w:rPr>
              <w:t>Sertifikat</w:t>
            </w:r>
          </w:p>
        </w:tc>
      </w:tr>
      <w:tr w:rsidR="00E3367E" w:rsidRPr="00301B8A" w14:paraId="79774807" w14:textId="77777777" w:rsidTr="00B068FC">
        <w:trPr>
          <w:trHeight w:val="300"/>
        </w:trPr>
        <w:tc>
          <w:tcPr>
            <w:tcW w:w="2518" w:type="dxa"/>
          </w:tcPr>
          <w:p w14:paraId="5012D451" w14:textId="34FEC760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1559" w:type="dxa"/>
          </w:tcPr>
          <w:p w14:paraId="7D681258" w14:textId="1751B7A4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2127" w:type="dxa"/>
          </w:tcPr>
          <w:p w14:paraId="1C94C1E4" w14:textId="2F2AC844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3969" w:type="dxa"/>
          </w:tcPr>
          <w:p w14:paraId="11DF0E7D" w14:textId="4C45DC8C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1275" w:type="dxa"/>
          </w:tcPr>
          <w:p w14:paraId="353B8FE7" w14:textId="77777777" w:rsidR="00E3367E" w:rsidRPr="00301B8A" w:rsidRDefault="00E3367E">
            <w:pPr>
              <w:tabs>
                <w:tab w:val="clear" w:pos="284"/>
              </w:tabs>
              <w:spacing w:before="0"/>
              <w:jc w:val="right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2700" w:type="dxa"/>
          </w:tcPr>
          <w:p w14:paraId="490C5720" w14:textId="77777777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</w:tr>
      <w:tr w:rsidR="00E3367E" w:rsidRPr="00301B8A" w14:paraId="545383AD" w14:textId="77777777" w:rsidTr="00B068FC">
        <w:trPr>
          <w:trHeight w:val="300"/>
        </w:trPr>
        <w:tc>
          <w:tcPr>
            <w:tcW w:w="2518" w:type="dxa"/>
          </w:tcPr>
          <w:p w14:paraId="701339D6" w14:textId="53C01953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1559" w:type="dxa"/>
          </w:tcPr>
          <w:p w14:paraId="2C9ECC57" w14:textId="6A763445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2127" w:type="dxa"/>
          </w:tcPr>
          <w:p w14:paraId="6311FA59" w14:textId="2B189E1B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3969" w:type="dxa"/>
          </w:tcPr>
          <w:p w14:paraId="43BE12E1" w14:textId="2D337B94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1275" w:type="dxa"/>
          </w:tcPr>
          <w:p w14:paraId="6DE726D0" w14:textId="77777777" w:rsidR="00E3367E" w:rsidRPr="00301B8A" w:rsidRDefault="00E3367E">
            <w:pPr>
              <w:tabs>
                <w:tab w:val="clear" w:pos="284"/>
              </w:tabs>
              <w:spacing w:before="0"/>
              <w:jc w:val="right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2700" w:type="dxa"/>
          </w:tcPr>
          <w:p w14:paraId="57C8FB0A" w14:textId="77777777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</w:tr>
      <w:tr w:rsidR="00E3367E" w:rsidRPr="00301B8A" w14:paraId="657C7B40" w14:textId="77777777" w:rsidTr="00B068FC">
        <w:trPr>
          <w:trHeight w:val="300"/>
        </w:trPr>
        <w:tc>
          <w:tcPr>
            <w:tcW w:w="2518" w:type="dxa"/>
          </w:tcPr>
          <w:p w14:paraId="22EF63E8" w14:textId="20A05AF4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1559" w:type="dxa"/>
          </w:tcPr>
          <w:p w14:paraId="54D88FE0" w14:textId="67116018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2127" w:type="dxa"/>
          </w:tcPr>
          <w:p w14:paraId="131460FD" w14:textId="7266A694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3969" w:type="dxa"/>
          </w:tcPr>
          <w:p w14:paraId="0FD990DF" w14:textId="0B987254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1275" w:type="dxa"/>
          </w:tcPr>
          <w:p w14:paraId="28976F04" w14:textId="77777777" w:rsidR="00E3367E" w:rsidRPr="00301B8A" w:rsidRDefault="00E3367E">
            <w:pPr>
              <w:tabs>
                <w:tab w:val="clear" w:pos="284"/>
              </w:tabs>
              <w:spacing w:before="0"/>
              <w:jc w:val="right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2700" w:type="dxa"/>
          </w:tcPr>
          <w:p w14:paraId="548AA22D" w14:textId="77777777" w:rsidR="00E3367E" w:rsidRPr="00301B8A" w:rsidRDefault="00E3367E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</w:tr>
    </w:tbl>
    <w:p w14:paraId="283760CE" w14:textId="77777777" w:rsidR="00FE1D3A" w:rsidRDefault="00FE1D3A" w:rsidP="00B0457D">
      <w:pPr>
        <w:tabs>
          <w:tab w:val="clear" w:pos="284"/>
        </w:tabs>
        <w:spacing w:before="0" w:line="300" w:lineRule="atLeast"/>
        <w:rPr>
          <w:rFonts w:asciiTheme="minorHAnsi" w:hAnsiTheme="minorHAnsi" w:cstheme="minorHAnsi"/>
          <w:szCs w:val="22"/>
        </w:rPr>
      </w:pPr>
    </w:p>
    <w:p w14:paraId="2BB52F9B" w14:textId="51919999" w:rsidR="00ED7921" w:rsidRDefault="007038C1" w:rsidP="007D0E91">
      <w:pPr>
        <w:pStyle w:val="Overskrift1"/>
      </w:pPr>
      <w:r>
        <w:t>A</w:t>
      </w:r>
      <w:r w:rsidR="00ED7921">
        <w:t>rbeidstakerne</w:t>
      </w:r>
      <w:r>
        <w:t>s</w:t>
      </w:r>
      <w:r w:rsidR="00ED7921">
        <w:t xml:space="preserve"> medvirk</w:t>
      </w:r>
      <w:r>
        <w:t>ning</w:t>
      </w:r>
    </w:p>
    <w:p w14:paraId="1B0D3709" w14:textId="77777777" w:rsidR="00F56E6F" w:rsidRPr="00F56E6F" w:rsidRDefault="00BD5F3E" w:rsidP="00232A3A">
      <w:pPr>
        <w:rPr>
          <w:b/>
          <w:bCs/>
          <w:color w:val="000000" w:themeColor="text1"/>
        </w:rPr>
      </w:pPr>
      <w:r w:rsidRPr="00F56E6F">
        <w:rPr>
          <w:b/>
          <w:bCs/>
          <w:color w:val="000000" w:themeColor="text1"/>
        </w:rPr>
        <w:t>R</w:t>
      </w:r>
      <w:r w:rsidR="00024520" w:rsidRPr="00F56E6F">
        <w:rPr>
          <w:b/>
          <w:bCs/>
          <w:color w:val="000000" w:themeColor="text1"/>
        </w:rPr>
        <w:t>utine for medvirkning</w:t>
      </w:r>
      <w:r w:rsidR="003C2CD2" w:rsidRPr="00F56E6F">
        <w:rPr>
          <w:b/>
          <w:bCs/>
          <w:color w:val="000000" w:themeColor="text1"/>
        </w:rPr>
        <w:t>:</w:t>
      </w:r>
      <w:r w:rsidR="00C21956" w:rsidRPr="00F56E6F">
        <w:rPr>
          <w:b/>
          <w:bCs/>
          <w:color w:val="000000" w:themeColor="text1"/>
        </w:rPr>
        <w:t xml:space="preserve"> </w:t>
      </w:r>
    </w:p>
    <w:p w14:paraId="339B40EF" w14:textId="1D11AD15" w:rsidR="00F56E6F" w:rsidRPr="00E40531" w:rsidRDefault="003C2CD2" w:rsidP="00E40531">
      <w:pPr>
        <w:pStyle w:val="Listeavsnitt"/>
        <w:numPr>
          <w:ilvl w:val="0"/>
          <w:numId w:val="37"/>
        </w:numPr>
        <w:rPr>
          <w:color w:val="0070C0"/>
        </w:rPr>
      </w:pPr>
      <w:r w:rsidRPr="00E40531">
        <w:rPr>
          <w:color w:val="0070C0"/>
        </w:rPr>
        <w:t>Bedriften involverer ansatte i HMS</w:t>
      </w:r>
      <w:r w:rsidRPr="00E40531">
        <w:rPr>
          <w:color w:val="0070C0"/>
        </w:rPr>
        <w:noBreakHyphen/>
        <w:t>arbeidet gjennom møter, vernerunder, risikovurderinger og melding av avvik. Ansatte skal bidra med erfaringer, si fra om farlige forhold og delta i forbedring</w:t>
      </w:r>
      <w:r w:rsidR="00995873">
        <w:rPr>
          <w:color w:val="0070C0"/>
        </w:rPr>
        <w:t>sarbeidet.</w:t>
      </w:r>
      <w:r w:rsidR="00C21956" w:rsidRPr="00E40531">
        <w:rPr>
          <w:color w:val="0070C0"/>
        </w:rPr>
        <w:t xml:space="preserve"> </w:t>
      </w:r>
    </w:p>
    <w:p w14:paraId="2C81D3F3" w14:textId="2204F798" w:rsidR="00232A3A" w:rsidRPr="00E40531" w:rsidRDefault="00540970" w:rsidP="00E40531">
      <w:pPr>
        <w:pStyle w:val="Listeavsnitt"/>
        <w:numPr>
          <w:ilvl w:val="0"/>
          <w:numId w:val="37"/>
        </w:numPr>
        <w:rPr>
          <w:color w:val="0070C0"/>
        </w:rPr>
      </w:pPr>
      <w:r w:rsidRPr="00E40531">
        <w:rPr>
          <w:color w:val="0070C0"/>
        </w:rPr>
        <w:t xml:space="preserve">Medvirkning dokumenteres gjennom referat fra </w:t>
      </w:r>
      <w:r w:rsidR="00B0632D" w:rsidRPr="00E40531">
        <w:rPr>
          <w:color w:val="0070C0"/>
        </w:rPr>
        <w:t>HMS-møter, vernerunder</w:t>
      </w:r>
      <w:r w:rsidR="00232A3A" w:rsidRPr="00E40531">
        <w:rPr>
          <w:color w:val="0070C0"/>
        </w:rPr>
        <w:t xml:space="preserve">, avvikshåndtering og forbedringsarbeid. </w:t>
      </w:r>
    </w:p>
    <w:p w14:paraId="2F94929E" w14:textId="3BE3AE56" w:rsidR="00F453C7" w:rsidRDefault="00E34AA8" w:rsidP="00F453C7">
      <w:pPr>
        <w:pStyle w:val="Overskrift1"/>
      </w:pPr>
      <w:r>
        <w:t>M</w:t>
      </w:r>
      <w:r w:rsidR="00ED7921">
        <w:t xml:space="preserve">ål for </w:t>
      </w:r>
      <w:r w:rsidR="0031424A">
        <w:t>HMS</w:t>
      </w:r>
    </w:p>
    <w:p w14:paraId="59FCC96E" w14:textId="18072C2A" w:rsidR="003319EE" w:rsidRPr="002137A8" w:rsidRDefault="002C017A" w:rsidP="00F453C7">
      <w:pPr>
        <w:rPr>
          <w:b/>
          <w:bCs/>
        </w:rPr>
      </w:pPr>
      <w:r w:rsidRPr="002137A8">
        <w:rPr>
          <w:b/>
          <w:bCs/>
        </w:rPr>
        <w:t>Overordnet mål:</w:t>
      </w:r>
      <w:r w:rsidR="00615386" w:rsidRPr="002137A8">
        <w:rPr>
          <w:b/>
          <w:bCs/>
        </w:rPr>
        <w:t xml:space="preserve"> </w:t>
      </w:r>
      <w:r w:rsidR="002137A8" w:rsidRPr="002137A8">
        <w:rPr>
          <w:b/>
          <w:bCs/>
          <w:color w:val="0070C0"/>
        </w:rPr>
        <w:t>Bygg &amp; Anlegg AS skal</w:t>
      </w:r>
      <w:r w:rsidR="00615386" w:rsidRPr="002137A8">
        <w:rPr>
          <w:b/>
          <w:bCs/>
          <w:color w:val="0070C0"/>
        </w:rPr>
        <w:t xml:space="preserve"> ha et trygt og godt arbeidsmiljø uten skader og helseplager.</w:t>
      </w:r>
    </w:p>
    <w:p w14:paraId="33FB10C5" w14:textId="77777777" w:rsidR="002C017A" w:rsidRDefault="002C017A" w:rsidP="00F453C7"/>
    <w:p w14:paraId="4C4ADF5D" w14:textId="2D07A6DB" w:rsidR="008D728D" w:rsidRDefault="000F7400" w:rsidP="008D728D">
      <w:pPr>
        <w:rPr>
          <w:b/>
          <w:bCs/>
        </w:rPr>
      </w:pPr>
      <w:r>
        <w:rPr>
          <w:b/>
          <w:bCs/>
        </w:rPr>
        <w:t>K</w:t>
      </w:r>
      <w:r w:rsidR="008D728D" w:rsidRPr="002E36C2">
        <w:rPr>
          <w:b/>
          <w:bCs/>
        </w:rPr>
        <w:t>onkrete mål</w:t>
      </w:r>
      <w:r w:rsidR="008D728D">
        <w:rPr>
          <w:b/>
          <w:bCs/>
        </w:rPr>
        <w:t xml:space="preserve"> </w:t>
      </w:r>
      <w:r w:rsidR="008D728D" w:rsidRPr="002137A8">
        <w:rPr>
          <w:b/>
          <w:bCs/>
          <w:color w:val="0070C0"/>
        </w:rPr>
        <w:t>(</w:t>
      </w:r>
      <w:r w:rsidR="003F6013" w:rsidRPr="002137A8">
        <w:rPr>
          <w:b/>
          <w:bCs/>
          <w:color w:val="0070C0"/>
        </w:rPr>
        <w:t xml:space="preserve">basert på </w:t>
      </w:r>
      <w:r w:rsidR="008D728D" w:rsidRPr="002137A8">
        <w:rPr>
          <w:b/>
          <w:bCs/>
          <w:color w:val="0070C0"/>
        </w:rPr>
        <w:t>risikovurdering</w:t>
      </w:r>
      <w:r w:rsidR="003A56BF">
        <w:rPr>
          <w:b/>
          <w:bCs/>
          <w:color w:val="0070C0"/>
        </w:rPr>
        <w:t>, erfaringer fra avvik og forbedringsarbeid</w:t>
      </w:r>
      <w:r w:rsidR="008D728D" w:rsidRPr="002137A8">
        <w:rPr>
          <w:b/>
          <w:bCs/>
          <w:color w:val="0070C0"/>
        </w:rPr>
        <w:t>):</w:t>
      </w:r>
    </w:p>
    <w:p w14:paraId="500103C5" w14:textId="77777777" w:rsidR="001F5B68" w:rsidRPr="003F6013" w:rsidRDefault="001F5B68" w:rsidP="001F5B68">
      <w:pPr>
        <w:pStyle w:val="Listeavsnitt"/>
        <w:numPr>
          <w:ilvl w:val="0"/>
          <w:numId w:val="33"/>
        </w:numPr>
        <w:rPr>
          <w:color w:val="0070C0"/>
        </w:rPr>
      </w:pPr>
      <w:r w:rsidRPr="003F6013">
        <w:rPr>
          <w:color w:val="0070C0"/>
        </w:rPr>
        <w:t xml:space="preserve">Unngå fallulykker </w:t>
      </w:r>
    </w:p>
    <w:p w14:paraId="51FA7030" w14:textId="77777777" w:rsidR="001F5B68" w:rsidRPr="003F6013" w:rsidRDefault="001F5B68" w:rsidP="001F5B68">
      <w:pPr>
        <w:pStyle w:val="Listeavsnitt"/>
        <w:numPr>
          <w:ilvl w:val="0"/>
          <w:numId w:val="33"/>
        </w:numPr>
        <w:rPr>
          <w:color w:val="0070C0"/>
        </w:rPr>
      </w:pPr>
      <w:r w:rsidRPr="003F6013">
        <w:rPr>
          <w:color w:val="0070C0"/>
        </w:rPr>
        <w:t xml:space="preserve">Unngå ulykker ved bruk av maskiner og utstyr </w:t>
      </w:r>
    </w:p>
    <w:p w14:paraId="0FAEB031" w14:textId="77777777" w:rsidR="001F5B68" w:rsidRPr="003F6013" w:rsidRDefault="001F5B68" w:rsidP="001F5B68">
      <w:pPr>
        <w:pStyle w:val="Listeavsnitt"/>
        <w:numPr>
          <w:ilvl w:val="0"/>
          <w:numId w:val="33"/>
        </w:numPr>
        <w:rPr>
          <w:color w:val="0070C0"/>
        </w:rPr>
      </w:pPr>
      <w:r w:rsidRPr="003F6013">
        <w:rPr>
          <w:color w:val="0070C0"/>
        </w:rPr>
        <w:t>Unngå muskel</w:t>
      </w:r>
      <w:r w:rsidRPr="003F6013">
        <w:rPr>
          <w:color w:val="0070C0"/>
        </w:rPr>
        <w:noBreakHyphen/>
        <w:t xml:space="preserve"> og skjelettplager ved tunge og ensidige arbeidsoppgaver </w:t>
      </w:r>
    </w:p>
    <w:p w14:paraId="3BA9F79B" w14:textId="77777777" w:rsidR="001F5B68" w:rsidRPr="003F6013" w:rsidRDefault="001F5B68" w:rsidP="001F5B68">
      <w:pPr>
        <w:pStyle w:val="Listeavsnitt"/>
        <w:numPr>
          <w:ilvl w:val="0"/>
          <w:numId w:val="33"/>
        </w:numPr>
        <w:rPr>
          <w:color w:val="0070C0"/>
        </w:rPr>
      </w:pPr>
      <w:r w:rsidRPr="003F6013">
        <w:rPr>
          <w:color w:val="0070C0"/>
        </w:rPr>
        <w:t>Unngå helseplager ved bruk av kjemikalier</w:t>
      </w:r>
    </w:p>
    <w:p w14:paraId="05D313A7" w14:textId="0180F508" w:rsidR="001F5B68" w:rsidRPr="003F6013" w:rsidRDefault="001F5B68" w:rsidP="001F5B68">
      <w:pPr>
        <w:pStyle w:val="Listeavsnitt"/>
        <w:numPr>
          <w:ilvl w:val="0"/>
          <w:numId w:val="33"/>
        </w:numPr>
        <w:rPr>
          <w:color w:val="0070C0"/>
        </w:rPr>
      </w:pPr>
      <w:r w:rsidRPr="003F6013">
        <w:rPr>
          <w:color w:val="0070C0"/>
        </w:rPr>
        <w:t>O</w:t>
      </w:r>
      <w:r w:rsidR="003F6013" w:rsidRPr="003F6013">
        <w:rPr>
          <w:color w:val="0070C0"/>
        </w:rPr>
        <w:t>s</w:t>
      </w:r>
      <w:r w:rsidRPr="003F6013">
        <w:rPr>
          <w:color w:val="0070C0"/>
        </w:rPr>
        <w:t>v.</w:t>
      </w:r>
    </w:p>
    <w:p w14:paraId="20BD2970" w14:textId="77777777" w:rsidR="00386E2C" w:rsidRDefault="00386E2C" w:rsidP="00F453C7"/>
    <w:p w14:paraId="3649056D" w14:textId="11B45417" w:rsidR="00C11801" w:rsidRDefault="001B3C8E" w:rsidP="00E5256F">
      <w:r>
        <w:t>Må</w:t>
      </w:r>
      <w:r w:rsidR="00F74CD5">
        <w:t>l</w:t>
      </w:r>
      <w:r w:rsidR="002137A8">
        <w:t xml:space="preserve"> oppdatert: </w:t>
      </w:r>
      <w:r w:rsidR="002137A8" w:rsidRPr="002137A8">
        <w:rPr>
          <w:color w:val="0070C0"/>
        </w:rPr>
        <w:t>Dato</w:t>
      </w:r>
    </w:p>
    <w:p w14:paraId="761B057E" w14:textId="0DD4BD66" w:rsidR="00ED7921" w:rsidRDefault="001E28F2" w:rsidP="007D0E91">
      <w:pPr>
        <w:pStyle w:val="Overskrift1"/>
      </w:pPr>
      <w:r>
        <w:t xml:space="preserve">Oversikt over </w:t>
      </w:r>
      <w:r w:rsidR="00E1098C">
        <w:t>o</w:t>
      </w:r>
      <w:r w:rsidR="00ED7921">
        <w:t>rganis</w:t>
      </w:r>
      <w:r w:rsidR="00E1098C">
        <w:t>asjon</w:t>
      </w:r>
      <w:r w:rsidR="00376F47">
        <w:t>, ansvar</w:t>
      </w:r>
      <w:r w:rsidR="00562DA0">
        <w:t xml:space="preserve">, </w:t>
      </w:r>
      <w:r w:rsidR="00376F47">
        <w:t xml:space="preserve">oppgaver </w:t>
      </w:r>
      <w:r w:rsidR="00562DA0">
        <w:t xml:space="preserve">og myndighet </w:t>
      </w:r>
      <w:r w:rsidR="00376F47">
        <w:t>for</w:t>
      </w:r>
      <w:r w:rsidR="00E1098C">
        <w:t xml:space="preserve"> HMS </w:t>
      </w:r>
    </w:p>
    <w:p w14:paraId="0B0DFA83" w14:textId="6861BF60" w:rsidR="00E507C2" w:rsidRPr="002137A8" w:rsidRDefault="00E507C2" w:rsidP="00E34AA8">
      <w:pPr>
        <w:rPr>
          <w:b/>
          <w:bCs/>
        </w:rPr>
      </w:pPr>
      <w:r w:rsidRPr="002137A8">
        <w:rPr>
          <w:b/>
          <w:bCs/>
        </w:rPr>
        <w:t xml:space="preserve">Tabellen viser </w:t>
      </w:r>
      <w:r w:rsidR="00B5542F" w:rsidRPr="002137A8">
        <w:rPr>
          <w:b/>
          <w:bCs/>
        </w:rPr>
        <w:t xml:space="preserve">roller og kontaktinformasjon: </w:t>
      </w:r>
    </w:p>
    <w:tbl>
      <w:tblPr>
        <w:tblStyle w:val="Tabellrutenett"/>
        <w:tblW w:w="14035" w:type="dxa"/>
        <w:tblLayout w:type="fixed"/>
        <w:tblLook w:val="04A0" w:firstRow="1" w:lastRow="0" w:firstColumn="1" w:lastColumn="0" w:noHBand="0" w:noVBand="1"/>
      </w:tblPr>
      <w:tblGrid>
        <w:gridCol w:w="1413"/>
        <w:gridCol w:w="2410"/>
        <w:gridCol w:w="3685"/>
        <w:gridCol w:w="6527"/>
      </w:tblGrid>
      <w:tr w:rsidR="00E74A1A" w:rsidRPr="00550FE5" w14:paraId="56DAA3D4" w14:textId="07F16782" w:rsidTr="00DF0BDF">
        <w:tc>
          <w:tcPr>
            <w:tcW w:w="1413" w:type="dxa"/>
          </w:tcPr>
          <w:p w14:paraId="085C1E20" w14:textId="0E592059" w:rsidR="00E74A1A" w:rsidRPr="00550FE5" w:rsidRDefault="00E74A1A" w:rsidP="0021377E">
            <w:pPr>
              <w:rPr>
                <w:b/>
                <w:bCs/>
              </w:rPr>
            </w:pPr>
            <w:r w:rsidRPr="00550FE5">
              <w:rPr>
                <w:b/>
                <w:bCs/>
              </w:rPr>
              <w:t>Rolle</w:t>
            </w:r>
          </w:p>
        </w:tc>
        <w:tc>
          <w:tcPr>
            <w:tcW w:w="2410" w:type="dxa"/>
          </w:tcPr>
          <w:p w14:paraId="50FC5657" w14:textId="77777777" w:rsidR="00E74A1A" w:rsidRPr="00550FE5" w:rsidRDefault="00E74A1A" w:rsidP="0021377E">
            <w:pPr>
              <w:rPr>
                <w:b/>
                <w:bCs/>
              </w:rPr>
            </w:pPr>
            <w:r w:rsidRPr="00550FE5">
              <w:rPr>
                <w:b/>
                <w:bCs/>
              </w:rPr>
              <w:t>Navn</w:t>
            </w:r>
          </w:p>
        </w:tc>
        <w:tc>
          <w:tcPr>
            <w:tcW w:w="3685" w:type="dxa"/>
          </w:tcPr>
          <w:p w14:paraId="7B892197" w14:textId="750EB2B8" w:rsidR="00E74A1A" w:rsidRPr="00550FE5" w:rsidRDefault="00E74A1A" w:rsidP="0021377E">
            <w:pPr>
              <w:rPr>
                <w:b/>
                <w:bCs/>
              </w:rPr>
            </w:pPr>
            <w:r w:rsidRPr="00550FE5">
              <w:rPr>
                <w:b/>
                <w:bCs/>
              </w:rPr>
              <w:t>Ansvar</w:t>
            </w:r>
          </w:p>
        </w:tc>
        <w:tc>
          <w:tcPr>
            <w:tcW w:w="6527" w:type="dxa"/>
          </w:tcPr>
          <w:p w14:paraId="531C95A8" w14:textId="4AC0F92F" w:rsidR="00E74A1A" w:rsidRPr="00550FE5" w:rsidRDefault="00E74A1A" w:rsidP="0021377E">
            <w:pPr>
              <w:rPr>
                <w:b/>
                <w:bCs/>
              </w:rPr>
            </w:pPr>
            <w:r w:rsidRPr="00550FE5">
              <w:rPr>
                <w:b/>
                <w:bCs/>
              </w:rPr>
              <w:t>Oppgaver</w:t>
            </w:r>
          </w:p>
        </w:tc>
      </w:tr>
      <w:tr w:rsidR="00E74A1A" w:rsidRPr="007853AC" w14:paraId="1B0CF24B" w14:textId="3B13F12B" w:rsidTr="00DF0BDF">
        <w:tc>
          <w:tcPr>
            <w:tcW w:w="1413" w:type="dxa"/>
          </w:tcPr>
          <w:p w14:paraId="55C76CB0" w14:textId="35A3891F" w:rsidR="00E74A1A" w:rsidRPr="007853AC" w:rsidRDefault="00E74A1A" w:rsidP="0021377E">
            <w:pPr>
              <w:rPr>
                <w:bCs/>
              </w:rPr>
            </w:pPr>
            <w:r>
              <w:rPr>
                <w:bCs/>
              </w:rPr>
              <w:t>Arbeidsgiver</w:t>
            </w:r>
          </w:p>
        </w:tc>
        <w:tc>
          <w:tcPr>
            <w:tcW w:w="2410" w:type="dxa"/>
          </w:tcPr>
          <w:p w14:paraId="5EA1739A" w14:textId="1C97F5CD" w:rsidR="00E74A1A" w:rsidRPr="007853AC" w:rsidRDefault="00E74A1A" w:rsidP="0021377E">
            <w:pPr>
              <w:rPr>
                <w:bCs/>
                <w:color w:val="333333"/>
                <w:shd w:val="clear" w:color="auto" w:fill="FFFFFF"/>
              </w:rPr>
            </w:pPr>
          </w:p>
        </w:tc>
        <w:tc>
          <w:tcPr>
            <w:tcW w:w="3685" w:type="dxa"/>
          </w:tcPr>
          <w:p w14:paraId="72DCC8B6" w14:textId="27916E91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Overordnet ansvar for HMS</w:t>
            </w:r>
          </w:p>
        </w:tc>
        <w:tc>
          <w:tcPr>
            <w:tcW w:w="6527" w:type="dxa"/>
          </w:tcPr>
          <w:p w14:paraId="1ECDAFE4" w14:textId="68B1ED9C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Sette mål</w:t>
            </w:r>
          </w:p>
          <w:p w14:paraId="64F6C3A7" w14:textId="77777777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Risikovurderinger</w:t>
            </w:r>
          </w:p>
          <w:p w14:paraId="766A7FD6" w14:textId="77777777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Opplæring</w:t>
            </w:r>
          </w:p>
          <w:p w14:paraId="2D48F844" w14:textId="77777777" w:rsidR="00E74A1A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Medvirkning</w:t>
            </w:r>
          </w:p>
          <w:p w14:paraId="37A1F4CF" w14:textId="45F00BEC" w:rsidR="00450CC8" w:rsidRPr="00F73C12" w:rsidRDefault="00450CC8" w:rsidP="0021377E">
            <w:pPr>
              <w:rPr>
                <w:color w:val="0070C0"/>
              </w:rPr>
            </w:pPr>
            <w:r>
              <w:rPr>
                <w:color w:val="0070C0"/>
              </w:rPr>
              <w:t>- Avvikshåndtering</w:t>
            </w:r>
          </w:p>
          <w:p w14:paraId="69AF7344" w14:textId="77777777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Oppdatering av HMS-systemet</w:t>
            </w:r>
          </w:p>
          <w:p w14:paraId="0717C8BB" w14:textId="33AAD886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Osv.</w:t>
            </w:r>
          </w:p>
        </w:tc>
      </w:tr>
      <w:tr w:rsidR="00E74A1A" w:rsidRPr="007853AC" w14:paraId="71E23B3B" w14:textId="77777777" w:rsidTr="00DF0BDF">
        <w:tc>
          <w:tcPr>
            <w:tcW w:w="1413" w:type="dxa"/>
          </w:tcPr>
          <w:p w14:paraId="3E346D2D" w14:textId="5874909B" w:rsidR="00E74A1A" w:rsidRDefault="00E74A1A" w:rsidP="0021377E">
            <w:pPr>
              <w:rPr>
                <w:bCs/>
              </w:rPr>
            </w:pPr>
            <w:r>
              <w:rPr>
                <w:bCs/>
              </w:rPr>
              <w:t>Arbeidsleder</w:t>
            </w:r>
            <w:r w:rsidR="00D20D90">
              <w:rPr>
                <w:bCs/>
              </w:rPr>
              <w:t xml:space="preserve"> </w:t>
            </w:r>
            <w:r>
              <w:rPr>
                <w:bCs/>
              </w:rPr>
              <w:t>/</w:t>
            </w:r>
            <w:r w:rsidR="00450CC8">
              <w:rPr>
                <w:bCs/>
              </w:rPr>
              <w:t>bas</w:t>
            </w:r>
          </w:p>
        </w:tc>
        <w:tc>
          <w:tcPr>
            <w:tcW w:w="2410" w:type="dxa"/>
          </w:tcPr>
          <w:p w14:paraId="7C4D28F1" w14:textId="6828F8A5" w:rsidR="00E74A1A" w:rsidRDefault="00E74A1A" w:rsidP="0021377E">
            <w:pPr>
              <w:rPr>
                <w:bCs/>
                <w:color w:val="333333"/>
                <w:shd w:val="clear" w:color="auto" w:fill="FFFFFF"/>
              </w:rPr>
            </w:pPr>
          </w:p>
        </w:tc>
        <w:tc>
          <w:tcPr>
            <w:tcW w:w="3685" w:type="dxa"/>
          </w:tcPr>
          <w:p w14:paraId="37289E56" w14:textId="7C104C2E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Arbeidsgivers stedfortreder på byggeplass</w:t>
            </w:r>
          </w:p>
        </w:tc>
        <w:tc>
          <w:tcPr>
            <w:tcW w:w="6527" w:type="dxa"/>
          </w:tcPr>
          <w:p w14:paraId="2C4F1B97" w14:textId="7576D74B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Følge opp HMS, rapportere hendelser, stoppe farlig arbeid osv.</w:t>
            </w:r>
          </w:p>
        </w:tc>
      </w:tr>
      <w:tr w:rsidR="00E74A1A" w:rsidRPr="007853AC" w14:paraId="6C527433" w14:textId="5768DB53" w:rsidTr="00DF0BDF">
        <w:tc>
          <w:tcPr>
            <w:tcW w:w="1413" w:type="dxa"/>
          </w:tcPr>
          <w:p w14:paraId="5AB7EA9B" w14:textId="15AE8E23" w:rsidR="00E74A1A" w:rsidRPr="007853AC" w:rsidRDefault="00E74A1A" w:rsidP="0021377E">
            <w:pPr>
              <w:rPr>
                <w:bCs/>
              </w:rPr>
            </w:pPr>
            <w:r>
              <w:rPr>
                <w:bCs/>
              </w:rPr>
              <w:t>Verneombud</w:t>
            </w:r>
          </w:p>
        </w:tc>
        <w:tc>
          <w:tcPr>
            <w:tcW w:w="2410" w:type="dxa"/>
          </w:tcPr>
          <w:p w14:paraId="5CB02176" w14:textId="77777777" w:rsidR="00E74A1A" w:rsidRPr="007853AC" w:rsidRDefault="00E74A1A" w:rsidP="0021377E">
            <w:pPr>
              <w:rPr>
                <w:bCs/>
                <w:color w:val="333333"/>
                <w:shd w:val="clear" w:color="auto" w:fill="FFFFFF"/>
              </w:rPr>
            </w:pPr>
          </w:p>
        </w:tc>
        <w:tc>
          <w:tcPr>
            <w:tcW w:w="3685" w:type="dxa"/>
          </w:tcPr>
          <w:p w14:paraId="61B98631" w14:textId="77777777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Ivareta ansattes interesser i HMS</w:t>
            </w:r>
          </w:p>
          <w:p w14:paraId="6C008DF2" w14:textId="7E137807" w:rsidR="00E74A1A" w:rsidRPr="00F73C12" w:rsidRDefault="00E74A1A" w:rsidP="00F73CD0">
            <w:pPr>
              <w:rPr>
                <w:color w:val="0070C0"/>
              </w:rPr>
            </w:pPr>
            <w:r w:rsidRPr="00F73C12">
              <w:rPr>
                <w:color w:val="0070C0"/>
              </w:rPr>
              <w:t xml:space="preserve">- Bindeledd mellom arbeidsgiver og arbeidstakere </w:t>
            </w:r>
          </w:p>
        </w:tc>
        <w:tc>
          <w:tcPr>
            <w:tcW w:w="6527" w:type="dxa"/>
          </w:tcPr>
          <w:p w14:paraId="56ED2870" w14:textId="3341ACC5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 xml:space="preserve">- Delta i arbeidet med HMS-system, møter, vernerunder og inspeksjoner </w:t>
            </w:r>
          </w:p>
          <w:p w14:paraId="735CCB9E" w14:textId="2C4A47CA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>- Delta i vernerunder og risikovurderinger og utvikling av tiltak</w:t>
            </w:r>
          </w:p>
          <w:p w14:paraId="2C3CF59D" w14:textId="77777777" w:rsidR="00E74A1A" w:rsidRPr="00F73C12" w:rsidRDefault="00E74A1A" w:rsidP="00FC65FF">
            <w:pPr>
              <w:rPr>
                <w:color w:val="0070C0"/>
              </w:rPr>
            </w:pPr>
            <w:r w:rsidRPr="00F73C12">
              <w:rPr>
                <w:color w:val="0070C0"/>
              </w:rPr>
              <w:t>- Varsle arbeidsgiver om farlige forhold</w:t>
            </w:r>
          </w:p>
          <w:p w14:paraId="6CB2D58B" w14:textId="5FF0B87D" w:rsidR="00E74A1A" w:rsidRPr="00F73C12" w:rsidRDefault="00E74A1A" w:rsidP="0021377E">
            <w:pPr>
              <w:rPr>
                <w:color w:val="0070C0"/>
              </w:rPr>
            </w:pPr>
            <w:r w:rsidRPr="00F73C12">
              <w:rPr>
                <w:color w:val="0070C0"/>
              </w:rPr>
              <w:t xml:space="preserve">- Stanse farlig arbeid. </w:t>
            </w:r>
          </w:p>
        </w:tc>
      </w:tr>
      <w:tr w:rsidR="00E74A1A" w:rsidRPr="007853AC" w14:paraId="1C45D353" w14:textId="25C149C8" w:rsidTr="00DF0BDF">
        <w:tc>
          <w:tcPr>
            <w:tcW w:w="1413" w:type="dxa"/>
          </w:tcPr>
          <w:p w14:paraId="3240A8F6" w14:textId="14DF3290" w:rsidR="00E74A1A" w:rsidRPr="007853AC" w:rsidRDefault="00E74A1A" w:rsidP="0021377E">
            <w:pPr>
              <w:rPr>
                <w:bCs/>
              </w:rPr>
            </w:pPr>
            <w:r w:rsidRPr="007853AC">
              <w:rPr>
                <w:bCs/>
              </w:rPr>
              <w:t>Ansatt</w:t>
            </w:r>
            <w:r>
              <w:rPr>
                <w:bCs/>
              </w:rPr>
              <w:t>e</w:t>
            </w:r>
          </w:p>
        </w:tc>
        <w:tc>
          <w:tcPr>
            <w:tcW w:w="2410" w:type="dxa"/>
          </w:tcPr>
          <w:p w14:paraId="759EB683" w14:textId="77777777" w:rsidR="00E74A1A" w:rsidRPr="007853AC" w:rsidRDefault="00E74A1A" w:rsidP="0021377E">
            <w:pPr>
              <w:rPr>
                <w:bCs/>
              </w:rPr>
            </w:pPr>
          </w:p>
        </w:tc>
        <w:tc>
          <w:tcPr>
            <w:tcW w:w="3685" w:type="dxa"/>
          </w:tcPr>
          <w:p w14:paraId="64CCB4ED" w14:textId="2A00623B" w:rsidR="00E74A1A" w:rsidRPr="00F73C12" w:rsidRDefault="00E74A1A" w:rsidP="00627E5E">
            <w:pPr>
              <w:rPr>
                <w:color w:val="0070C0"/>
              </w:rPr>
            </w:pPr>
            <w:r w:rsidRPr="00F73C12">
              <w:rPr>
                <w:color w:val="0070C0"/>
              </w:rPr>
              <w:t>Plikt til å bidra i HMS-arbeidet</w:t>
            </w:r>
          </w:p>
        </w:tc>
        <w:tc>
          <w:tcPr>
            <w:tcW w:w="6527" w:type="dxa"/>
          </w:tcPr>
          <w:p w14:paraId="7D5CE9CE" w14:textId="5F05E624" w:rsidR="00E74A1A" w:rsidRPr="00F73C12" w:rsidRDefault="00E74A1A" w:rsidP="00F66F50">
            <w:pPr>
              <w:rPr>
                <w:color w:val="0070C0"/>
              </w:rPr>
            </w:pPr>
            <w:r w:rsidRPr="00F73C12">
              <w:rPr>
                <w:color w:val="0070C0"/>
              </w:rPr>
              <w:t>- Medvirke i HMS-arbeidet</w:t>
            </w:r>
          </w:p>
          <w:p w14:paraId="47F04C74" w14:textId="3718148A" w:rsidR="00E74A1A" w:rsidRPr="00F73C12" w:rsidRDefault="00E74A1A" w:rsidP="00F66F50">
            <w:pPr>
              <w:rPr>
                <w:color w:val="0070C0"/>
              </w:rPr>
            </w:pPr>
            <w:r w:rsidRPr="00F73C12">
              <w:rPr>
                <w:color w:val="0070C0"/>
              </w:rPr>
              <w:t>- Varsle om farlige forhold</w:t>
            </w:r>
            <w:r w:rsidR="003A56BF" w:rsidRPr="00F73C12">
              <w:rPr>
                <w:color w:val="0070C0"/>
              </w:rPr>
              <w:t xml:space="preserve"> og avvik</w:t>
            </w:r>
          </w:p>
          <w:p w14:paraId="16F47057" w14:textId="0C5B0B78" w:rsidR="00E74A1A" w:rsidRPr="00F73C12" w:rsidRDefault="00E74A1A" w:rsidP="00F66F50">
            <w:pPr>
              <w:rPr>
                <w:color w:val="0070C0"/>
              </w:rPr>
            </w:pPr>
            <w:r w:rsidRPr="00F73C12">
              <w:rPr>
                <w:color w:val="0070C0"/>
              </w:rPr>
              <w:t>- Følge rutiner</w:t>
            </w:r>
          </w:p>
          <w:p w14:paraId="03384178" w14:textId="4B3F288E" w:rsidR="00E74A1A" w:rsidRPr="00F73C12" w:rsidRDefault="00E74A1A" w:rsidP="00F66F50">
            <w:pPr>
              <w:rPr>
                <w:color w:val="0070C0"/>
              </w:rPr>
            </w:pPr>
          </w:p>
        </w:tc>
      </w:tr>
    </w:tbl>
    <w:p w14:paraId="6A25A100" w14:textId="77777777" w:rsidR="00AD59CB" w:rsidRDefault="00AD59CB" w:rsidP="00E34AA8"/>
    <w:p w14:paraId="2FC4F580" w14:textId="72F91482" w:rsidR="00F41B4B" w:rsidRDefault="00DD0AF7" w:rsidP="00F41B4B">
      <w:pPr>
        <w:pStyle w:val="Overskrift1"/>
      </w:pPr>
      <w:r>
        <w:t>Kartlegging, r</w:t>
      </w:r>
      <w:r w:rsidR="00F41B4B">
        <w:t>isikovurdering, planer og tiltak</w:t>
      </w:r>
    </w:p>
    <w:p w14:paraId="334A5CD9" w14:textId="027ED257" w:rsidR="00846C8B" w:rsidRDefault="0053515F" w:rsidP="0079272B">
      <w:pPr>
        <w:rPr>
          <w:b/>
          <w:bCs/>
          <w:color w:val="0070C0"/>
          <w:lang w:val="nn-NO"/>
        </w:rPr>
      </w:pPr>
      <w:r w:rsidRPr="00B245A0">
        <w:rPr>
          <w:b/>
          <w:bCs/>
          <w:lang w:val="nn-NO"/>
        </w:rPr>
        <w:t xml:space="preserve">Rutine: </w:t>
      </w:r>
      <w:r w:rsidR="006A13CA" w:rsidRPr="00B245A0">
        <w:rPr>
          <w:b/>
          <w:bCs/>
          <w:color w:val="0070C0"/>
          <w:lang w:val="nn-NO"/>
        </w:rPr>
        <w:t>Bygg &amp; anlegg AS</w:t>
      </w:r>
      <w:r w:rsidR="00CA10F9" w:rsidRPr="00B245A0">
        <w:rPr>
          <w:b/>
          <w:bCs/>
          <w:color w:val="0070C0"/>
          <w:lang w:val="nn-NO"/>
        </w:rPr>
        <w:t xml:space="preserve"> kartlegger</w:t>
      </w:r>
      <w:r w:rsidR="00846C8B">
        <w:rPr>
          <w:b/>
          <w:bCs/>
          <w:color w:val="0070C0"/>
          <w:lang w:val="nn-NO"/>
        </w:rPr>
        <w:t>, vurderer r</w:t>
      </w:r>
      <w:r w:rsidR="00CA10F9" w:rsidRPr="00B245A0">
        <w:rPr>
          <w:b/>
          <w:bCs/>
          <w:color w:val="0070C0"/>
          <w:lang w:val="nn-NO"/>
        </w:rPr>
        <w:t>isiko</w:t>
      </w:r>
      <w:r w:rsidR="00846C8B">
        <w:rPr>
          <w:b/>
          <w:bCs/>
          <w:color w:val="0070C0"/>
          <w:lang w:val="nn-NO"/>
        </w:rPr>
        <w:t xml:space="preserve"> og </w:t>
      </w:r>
      <w:r w:rsidR="00FB5174">
        <w:rPr>
          <w:b/>
          <w:bCs/>
          <w:color w:val="0070C0"/>
          <w:lang w:val="nn-NO"/>
        </w:rPr>
        <w:t>lager og oppdaterer planer og tiltak</w:t>
      </w:r>
    </w:p>
    <w:p w14:paraId="463B64CD" w14:textId="77777777" w:rsidR="00B245A0" w:rsidRPr="00B245A0" w:rsidRDefault="00532768" w:rsidP="00B245A0">
      <w:pPr>
        <w:pStyle w:val="Listeavsnitt"/>
        <w:numPr>
          <w:ilvl w:val="0"/>
          <w:numId w:val="40"/>
        </w:numPr>
        <w:rPr>
          <w:b/>
          <w:bCs/>
        </w:rPr>
      </w:pPr>
      <w:r w:rsidRPr="00B245A0">
        <w:rPr>
          <w:b/>
          <w:bCs/>
          <w:color w:val="0070C0"/>
        </w:rPr>
        <w:t>jevnlig for bedriften</w:t>
      </w:r>
    </w:p>
    <w:p w14:paraId="1CD230FA" w14:textId="77777777" w:rsidR="00B76709" w:rsidRPr="00B76709" w:rsidRDefault="0079272B" w:rsidP="00B245A0">
      <w:pPr>
        <w:pStyle w:val="Listeavsnitt"/>
        <w:numPr>
          <w:ilvl w:val="0"/>
          <w:numId w:val="40"/>
        </w:numPr>
        <w:rPr>
          <w:b/>
          <w:bCs/>
        </w:rPr>
      </w:pPr>
      <w:r w:rsidRPr="00B245A0">
        <w:rPr>
          <w:b/>
          <w:bCs/>
          <w:color w:val="0070C0"/>
        </w:rPr>
        <w:t>ved oppstart av nye prosjekter og oppgaver</w:t>
      </w:r>
    </w:p>
    <w:p w14:paraId="1AC06DAB" w14:textId="48DE8CF3" w:rsidR="0079272B" w:rsidRPr="00B245A0" w:rsidRDefault="00532768" w:rsidP="00B245A0">
      <w:pPr>
        <w:pStyle w:val="Listeavsnitt"/>
        <w:numPr>
          <w:ilvl w:val="0"/>
          <w:numId w:val="40"/>
        </w:numPr>
        <w:rPr>
          <w:b/>
          <w:bCs/>
        </w:rPr>
      </w:pPr>
      <w:r w:rsidRPr="00B245A0">
        <w:rPr>
          <w:b/>
          <w:bCs/>
          <w:color w:val="0070C0"/>
        </w:rPr>
        <w:t xml:space="preserve">og </w:t>
      </w:r>
      <w:r w:rsidR="0079272B" w:rsidRPr="00B245A0">
        <w:rPr>
          <w:b/>
          <w:bCs/>
          <w:color w:val="0070C0"/>
        </w:rPr>
        <w:t>ved endringer i arbeidet.</w:t>
      </w:r>
    </w:p>
    <w:p w14:paraId="2CB78AC6" w14:textId="77777777" w:rsidR="003F2823" w:rsidRDefault="003F2823" w:rsidP="0079272B"/>
    <w:p w14:paraId="48BC0505" w14:textId="5586A458" w:rsidR="00C36174" w:rsidRPr="0065376B" w:rsidRDefault="0065376B" w:rsidP="0079272B">
      <w:pPr>
        <w:rPr>
          <w:color w:val="0070C0"/>
        </w:rPr>
      </w:pPr>
      <w:r w:rsidRPr="0065376B">
        <w:rPr>
          <w:color w:val="0070C0"/>
        </w:rPr>
        <w:t>Legg til rader for hver fare/problem.</w:t>
      </w:r>
    </w:p>
    <w:p w14:paraId="474BB57D" w14:textId="7473BCE9" w:rsidR="00D20D90" w:rsidRDefault="00D20D90">
      <w:pPr>
        <w:tabs>
          <w:tab w:val="clear" w:pos="284"/>
        </w:tabs>
        <w:spacing w:before="0" w:after="200" w:line="276" w:lineRule="auto"/>
      </w:pPr>
      <w:r>
        <w:br w:type="page"/>
      </w:r>
    </w:p>
    <w:p w14:paraId="17231C1A" w14:textId="77777777" w:rsidR="0065376B" w:rsidRDefault="0065376B" w:rsidP="0079272B"/>
    <w:tbl>
      <w:tblPr>
        <w:tblW w:w="141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"/>
        <w:gridCol w:w="1901"/>
        <w:gridCol w:w="1418"/>
        <w:gridCol w:w="1134"/>
        <w:gridCol w:w="709"/>
        <w:gridCol w:w="1701"/>
        <w:gridCol w:w="2693"/>
        <w:gridCol w:w="850"/>
        <w:gridCol w:w="2700"/>
        <w:gridCol w:w="160"/>
      </w:tblGrid>
      <w:tr w:rsidR="006F1C2B" w:rsidRPr="007C3D71" w14:paraId="6B373A38" w14:textId="77777777" w:rsidTr="00336E0A">
        <w:trPr>
          <w:gridAfter w:val="1"/>
          <w:wAfter w:w="160" w:type="dxa"/>
          <w:trHeight w:val="270"/>
        </w:trPr>
        <w:tc>
          <w:tcPr>
            <w:tcW w:w="14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75D23E8" w14:textId="7299DE19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Kartlegging, </w:t>
            </w:r>
            <w:r w:rsidR="00AA611C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vurdering av </w:t>
            </w: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risiko* og plan og tiltak for å redusere risiko </w:t>
            </w:r>
          </w:p>
        </w:tc>
      </w:tr>
      <w:tr w:rsidR="006F1C2B" w:rsidRPr="007C3D71" w14:paraId="5680C68A" w14:textId="77777777" w:rsidTr="00336E0A">
        <w:trPr>
          <w:gridAfter w:val="1"/>
          <w:wAfter w:w="160" w:type="dxa"/>
          <w:trHeight w:val="270"/>
        </w:trPr>
        <w:tc>
          <w:tcPr>
            <w:tcW w:w="14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0C1665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Risikovurdering gjelder for (Navn på bedrift/prosjekt):</w:t>
            </w:r>
          </w:p>
        </w:tc>
      </w:tr>
      <w:tr w:rsidR="006F1C2B" w:rsidRPr="007C3D71" w14:paraId="29D8AA6E" w14:textId="77777777" w:rsidTr="00336E0A">
        <w:trPr>
          <w:gridAfter w:val="1"/>
          <w:wAfter w:w="160" w:type="dxa"/>
          <w:trHeight w:val="270"/>
        </w:trPr>
        <w:tc>
          <w:tcPr>
            <w:tcW w:w="14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54D8449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Risikovurdering utført av (navn og rolle)</w:t>
            </w:r>
          </w:p>
        </w:tc>
      </w:tr>
      <w:tr w:rsidR="006F1C2B" w:rsidRPr="007C3D71" w14:paraId="7305E830" w14:textId="77777777" w:rsidTr="00336E0A">
        <w:trPr>
          <w:gridAfter w:val="1"/>
          <w:wAfter w:w="160" w:type="dxa"/>
          <w:trHeight w:val="270"/>
        </w:trPr>
        <w:tc>
          <w:tcPr>
            <w:tcW w:w="140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80F037E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 xml:space="preserve">Dato: </w:t>
            </w:r>
          </w:p>
        </w:tc>
      </w:tr>
      <w:tr w:rsidR="006F1C2B" w:rsidRPr="007C3D71" w14:paraId="0BB35C0F" w14:textId="77777777" w:rsidTr="00336E0A">
        <w:trPr>
          <w:gridAfter w:val="1"/>
          <w:wAfter w:w="160" w:type="dxa"/>
          <w:trHeight w:val="509"/>
        </w:trPr>
        <w:tc>
          <w:tcPr>
            <w:tcW w:w="9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A97D89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Type </w:t>
            </w:r>
          </w:p>
        </w:tc>
        <w:tc>
          <w:tcPr>
            <w:tcW w:w="19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41D39A" w14:textId="77777777" w:rsidR="006F1C2B" w:rsidRPr="007C3D71" w:rsidRDefault="006F1C2B" w:rsidP="005B25F0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Farer og problemer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5F84D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Sannsynlighet/ eksponering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77703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Konsekvens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19A8FB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Risiko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74705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Ansvarlig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06743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Tiltak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A4A42B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Frist</w:t>
            </w:r>
          </w:p>
        </w:tc>
        <w:tc>
          <w:tcPr>
            <w:tcW w:w="2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3ABEB7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Status</w:t>
            </w:r>
          </w:p>
        </w:tc>
      </w:tr>
      <w:tr w:rsidR="006F1C2B" w:rsidRPr="007C3D71" w14:paraId="38CF329E" w14:textId="77777777" w:rsidTr="00336E0A">
        <w:trPr>
          <w:trHeight w:val="270"/>
        </w:trPr>
        <w:tc>
          <w:tcPr>
            <w:tcW w:w="9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DF5C60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E7C02A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3FDA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E7975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A58EA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5DFF99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23582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F9227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ABEA80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FFDFB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1C2B" w:rsidRPr="007C3D71" w14:paraId="0F9EADC1" w14:textId="77777777" w:rsidTr="00336E0A">
        <w:trPr>
          <w:trHeight w:val="27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D5A638" w14:textId="77777777" w:rsidR="006F1C2B" w:rsidRPr="00816FB0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 w:val="20"/>
                <w:szCs w:val="20"/>
              </w:rPr>
            </w:pPr>
            <w:r w:rsidRPr="00816FB0">
              <w:rPr>
                <w:rFonts w:cs="Calibri"/>
                <w:color w:val="0070C0"/>
                <w:sz w:val="20"/>
                <w:szCs w:val="20"/>
              </w:rPr>
              <w:t>Ulykke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56B5D8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8AF0EB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492BDB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244B2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63BB70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1A67DE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0F819E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EC7FAA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EEA5A80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362083B0" w14:textId="77777777" w:rsidTr="00336E0A">
        <w:trPr>
          <w:trHeight w:val="27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7C8301" w14:textId="77777777" w:rsidR="006F1C2B" w:rsidRPr="00816FB0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 w:val="20"/>
                <w:szCs w:val="20"/>
              </w:rPr>
            </w:pPr>
            <w:r w:rsidRPr="00816FB0">
              <w:rPr>
                <w:rFonts w:cs="Calibri"/>
                <w:color w:val="0070C0"/>
                <w:sz w:val="20"/>
                <w:szCs w:val="20"/>
              </w:rPr>
              <w:t>Kjemi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BA988E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7B353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B61AB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2C7345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4ED0C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ACEB7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D20768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72C5DE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F1DD27A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03954218" w14:textId="77777777" w:rsidTr="00336E0A">
        <w:trPr>
          <w:trHeight w:val="27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68CA09" w14:textId="77777777" w:rsidR="006F1C2B" w:rsidRPr="00816FB0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 w:val="20"/>
                <w:szCs w:val="20"/>
              </w:rPr>
            </w:pPr>
            <w:r w:rsidRPr="00816FB0">
              <w:rPr>
                <w:rFonts w:cs="Calibri"/>
                <w:color w:val="0070C0"/>
                <w:sz w:val="20"/>
                <w:szCs w:val="20"/>
              </w:rPr>
              <w:t>Ergonomi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1B7F9C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FB29F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85953C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BB1AF5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05DBBA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CB6DA5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3A558C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F0800C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1D6D424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1B6DD579" w14:textId="77777777" w:rsidTr="00336E0A">
        <w:trPr>
          <w:trHeight w:val="27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153617" w14:textId="77777777" w:rsidR="006F1C2B" w:rsidRPr="00816FB0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 w:val="20"/>
                <w:szCs w:val="20"/>
              </w:rPr>
            </w:pPr>
            <w:r w:rsidRPr="00816FB0">
              <w:rPr>
                <w:rFonts w:cs="Calibri"/>
                <w:color w:val="0070C0"/>
                <w:sz w:val="20"/>
                <w:szCs w:val="20"/>
              </w:rPr>
              <w:t>Fysisk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8B9A5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86A5A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8D4EFC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1BDB2F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B47868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7C21EB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2E2331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08DB2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4CC4488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65539F9E" w14:textId="77777777" w:rsidTr="00336E0A">
        <w:trPr>
          <w:trHeight w:val="27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A3420C" w14:textId="77777777" w:rsidR="006F1C2B" w:rsidRPr="00816FB0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 w:val="20"/>
                <w:szCs w:val="20"/>
              </w:rPr>
            </w:pPr>
            <w:r w:rsidRPr="00816FB0">
              <w:rPr>
                <w:rFonts w:cs="Calibri"/>
                <w:color w:val="0070C0"/>
                <w:sz w:val="20"/>
                <w:szCs w:val="20"/>
              </w:rPr>
              <w:t>Annet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299DF4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9D5A1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959332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3CCE9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CE402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7F4AEB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69E8CD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14A243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8A1E179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4529F374" w14:textId="77777777" w:rsidTr="00336E0A">
        <w:trPr>
          <w:trHeight w:val="260"/>
        </w:trPr>
        <w:tc>
          <w:tcPr>
            <w:tcW w:w="14030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41F673C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*Vurdering av sannsynlighet/eksponering (støv, kjemikaler, tunge løft osv.):</w:t>
            </w:r>
          </w:p>
        </w:tc>
        <w:tc>
          <w:tcPr>
            <w:tcW w:w="160" w:type="dxa"/>
            <w:vAlign w:val="center"/>
            <w:hideMark/>
          </w:tcPr>
          <w:p w14:paraId="53C845C8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1DE5A06C" w14:textId="77777777" w:rsidTr="00336E0A">
        <w:trPr>
          <w:trHeight w:val="260"/>
        </w:trPr>
        <w:tc>
          <w:tcPr>
            <w:tcW w:w="14030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56D9542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1: Lav (Skjer svært sjelden)</w:t>
            </w:r>
          </w:p>
        </w:tc>
        <w:tc>
          <w:tcPr>
            <w:tcW w:w="160" w:type="dxa"/>
            <w:vAlign w:val="center"/>
            <w:hideMark/>
          </w:tcPr>
          <w:p w14:paraId="0804094E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4998F0F4" w14:textId="77777777" w:rsidTr="00336E0A">
        <w:trPr>
          <w:trHeight w:val="260"/>
        </w:trPr>
        <w:tc>
          <w:tcPr>
            <w:tcW w:w="14030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D4813B9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2: Middels (Kan skje med jevne mellomrom/ofte)</w:t>
            </w:r>
          </w:p>
        </w:tc>
        <w:tc>
          <w:tcPr>
            <w:tcW w:w="160" w:type="dxa"/>
            <w:vAlign w:val="center"/>
            <w:hideMark/>
          </w:tcPr>
          <w:p w14:paraId="2129546F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4B657342" w14:textId="77777777" w:rsidTr="00336E0A">
        <w:trPr>
          <w:trHeight w:val="260"/>
        </w:trPr>
        <w:tc>
          <w:tcPr>
            <w:tcW w:w="14030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B609730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3: Høy (Kan skje ofte/hele tiden)</w:t>
            </w:r>
          </w:p>
        </w:tc>
        <w:tc>
          <w:tcPr>
            <w:tcW w:w="160" w:type="dxa"/>
            <w:vAlign w:val="center"/>
            <w:hideMark/>
          </w:tcPr>
          <w:p w14:paraId="1394B80C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2043CCFF" w14:textId="77777777" w:rsidTr="00336E0A">
        <w:trPr>
          <w:trHeight w:val="260"/>
        </w:trPr>
        <w:tc>
          <w:tcPr>
            <w:tcW w:w="14030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E038F1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b/>
                <w:bCs/>
                <w:color w:val="000000"/>
                <w:sz w:val="20"/>
                <w:szCs w:val="20"/>
              </w:rPr>
              <w:t>*Vurdering av konsekvens:</w:t>
            </w:r>
          </w:p>
        </w:tc>
        <w:tc>
          <w:tcPr>
            <w:tcW w:w="160" w:type="dxa"/>
            <w:vAlign w:val="center"/>
            <w:hideMark/>
          </w:tcPr>
          <w:p w14:paraId="3994E5E1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01EF34AE" w14:textId="77777777" w:rsidTr="00336E0A">
        <w:trPr>
          <w:trHeight w:val="260"/>
        </w:trPr>
        <w:tc>
          <w:tcPr>
            <w:tcW w:w="14030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41C0776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1: Liten (Småskader og helseproblemer som gir kortvarige plager)</w:t>
            </w:r>
          </w:p>
        </w:tc>
        <w:tc>
          <w:tcPr>
            <w:tcW w:w="160" w:type="dxa"/>
            <w:vAlign w:val="center"/>
            <w:hideMark/>
          </w:tcPr>
          <w:p w14:paraId="225715E2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3BB1B52C" w14:textId="77777777" w:rsidTr="00336E0A">
        <w:trPr>
          <w:trHeight w:val="260"/>
        </w:trPr>
        <w:tc>
          <w:tcPr>
            <w:tcW w:w="14030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0C4A5D1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2: Middels (Skader og helseproblem som gir langt fravær og behov for behandling)</w:t>
            </w:r>
          </w:p>
        </w:tc>
        <w:tc>
          <w:tcPr>
            <w:tcW w:w="160" w:type="dxa"/>
            <w:vAlign w:val="center"/>
            <w:hideMark/>
          </w:tcPr>
          <w:p w14:paraId="231A1C05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1C2B" w:rsidRPr="007C3D71" w14:paraId="56F46B46" w14:textId="77777777" w:rsidTr="00336E0A">
        <w:trPr>
          <w:trHeight w:val="270"/>
        </w:trPr>
        <w:tc>
          <w:tcPr>
            <w:tcW w:w="14030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B802C28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 w:val="20"/>
                <w:szCs w:val="20"/>
              </w:rPr>
            </w:pPr>
            <w:r w:rsidRPr="007C3D71">
              <w:rPr>
                <w:rFonts w:cs="Calibri"/>
                <w:color w:val="000000"/>
                <w:sz w:val="20"/>
                <w:szCs w:val="20"/>
              </w:rPr>
              <w:t>3: Svært alvorlig (Varig skade, alvorlig helseproblem eller død)</w:t>
            </w:r>
          </w:p>
        </w:tc>
        <w:tc>
          <w:tcPr>
            <w:tcW w:w="160" w:type="dxa"/>
            <w:vAlign w:val="center"/>
            <w:hideMark/>
          </w:tcPr>
          <w:p w14:paraId="6F2AC5D5" w14:textId="77777777" w:rsidR="006F1C2B" w:rsidRPr="007C3D71" w:rsidRDefault="006F1C2B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A08D0B" w14:textId="77777777" w:rsidR="003F2823" w:rsidRDefault="003F2823" w:rsidP="0079272B"/>
    <w:p w14:paraId="01CCAFD0" w14:textId="106EE841" w:rsidR="006D40D3" w:rsidRDefault="006D40D3" w:rsidP="006D40D3">
      <w:pPr>
        <w:rPr>
          <w:color w:val="0070C0"/>
        </w:rPr>
      </w:pPr>
      <w:r>
        <w:rPr>
          <w:color w:val="0070C0"/>
        </w:rPr>
        <w:t xml:space="preserve">Vi anbefaler at dere har den utfylte </w:t>
      </w:r>
      <w:r w:rsidR="008C24C7">
        <w:rPr>
          <w:color w:val="0070C0"/>
        </w:rPr>
        <w:t xml:space="preserve">overordnede risikovurderingen i </w:t>
      </w:r>
      <w:r w:rsidR="0058720C">
        <w:rPr>
          <w:color w:val="0070C0"/>
        </w:rPr>
        <w:t>HMS-systemet.</w:t>
      </w:r>
      <w:r w:rsidR="008C24C7">
        <w:rPr>
          <w:color w:val="0070C0"/>
        </w:rPr>
        <w:t xml:space="preserve"> I tillegg </w:t>
      </w:r>
      <w:r w:rsidR="00B974FA">
        <w:rPr>
          <w:color w:val="0070C0"/>
        </w:rPr>
        <w:t>anbefaler</w:t>
      </w:r>
      <w:r w:rsidR="008C24C7">
        <w:rPr>
          <w:color w:val="0070C0"/>
        </w:rPr>
        <w:t xml:space="preserve"> vi at dere </w:t>
      </w:r>
      <w:r w:rsidR="0046786E">
        <w:rPr>
          <w:color w:val="0070C0"/>
        </w:rPr>
        <w:t xml:space="preserve">har tilgjengelig eksempler på risikovurderinger dere har </w:t>
      </w:r>
      <w:r w:rsidR="003F7BF0">
        <w:rPr>
          <w:color w:val="0070C0"/>
        </w:rPr>
        <w:t xml:space="preserve">for oppdrag og for </w:t>
      </w:r>
      <w:r w:rsidR="00B974FA">
        <w:rPr>
          <w:color w:val="0070C0"/>
        </w:rPr>
        <w:t>konkrete</w:t>
      </w:r>
      <w:r w:rsidR="003F7BF0">
        <w:rPr>
          <w:color w:val="0070C0"/>
        </w:rPr>
        <w:t xml:space="preserve"> </w:t>
      </w:r>
      <w:r w:rsidR="00B974FA">
        <w:rPr>
          <w:color w:val="0070C0"/>
        </w:rPr>
        <w:t>arbeidsoppgaver (SJA).</w:t>
      </w:r>
    </w:p>
    <w:p w14:paraId="3167CE2A" w14:textId="77777777" w:rsidR="0010524E" w:rsidRDefault="0010524E" w:rsidP="0079272B"/>
    <w:p w14:paraId="1AB5EB54" w14:textId="4D964FB6" w:rsidR="00ED7921" w:rsidRDefault="006F489E" w:rsidP="007D0E91">
      <w:pPr>
        <w:pStyle w:val="Overskrift1"/>
      </w:pPr>
      <w:r>
        <w:t>R</w:t>
      </w:r>
      <w:r w:rsidR="00ED7921">
        <w:t xml:space="preserve">utiner for å avdekke, rette opp og forebygge overtredelser </w:t>
      </w:r>
    </w:p>
    <w:p w14:paraId="47030119" w14:textId="2C534ADD" w:rsidR="00620FCC" w:rsidRDefault="00620FCC" w:rsidP="009E67DB">
      <w:pPr>
        <w:pStyle w:val="Overskrift2"/>
      </w:pPr>
      <w:r w:rsidRPr="00F83D9F">
        <w:rPr>
          <w:u w:val="single"/>
        </w:rPr>
        <w:t>Rutine</w:t>
      </w:r>
      <w:r w:rsidRPr="00620FCC">
        <w:t xml:space="preserve"> for avvikshåndtering:</w:t>
      </w:r>
    </w:p>
    <w:p w14:paraId="2DFA4403" w14:textId="3AB9B492" w:rsidR="005022D7" w:rsidRPr="0089521D" w:rsidRDefault="005022D7" w:rsidP="0089521D">
      <w:pPr>
        <w:rPr>
          <w:color w:val="0070C0"/>
        </w:rPr>
      </w:pPr>
      <w:r w:rsidRPr="0089521D">
        <w:rPr>
          <w:color w:val="0070C0"/>
        </w:rPr>
        <w:t>D</w:t>
      </w:r>
      <w:r w:rsidR="0089521D" w:rsidRPr="0089521D">
        <w:rPr>
          <w:color w:val="0070C0"/>
        </w:rPr>
        <w:t xml:space="preserve">efinisjon av avvik: </w:t>
      </w:r>
      <w:r w:rsidRPr="0089521D">
        <w:rPr>
          <w:color w:val="0070C0"/>
        </w:rPr>
        <w:t>Avvik er feil, mangler eller uønskede hendelser som kan føre til skade eller som bryter med krav i regelverk eller interne rutiner</w:t>
      </w:r>
    </w:p>
    <w:p w14:paraId="4490CFBA" w14:textId="77777777" w:rsidR="005022D7" w:rsidRPr="005022D7" w:rsidRDefault="005022D7" w:rsidP="005022D7"/>
    <w:p w14:paraId="594DFB2A" w14:textId="77777777" w:rsidR="00620FCC" w:rsidRPr="0027302A" w:rsidRDefault="00620FCC" w:rsidP="00620FCC">
      <w:pPr>
        <w:numPr>
          <w:ilvl w:val="0"/>
          <w:numId w:val="30"/>
        </w:numPr>
        <w:rPr>
          <w:color w:val="0070C0"/>
        </w:rPr>
      </w:pPr>
      <w:r w:rsidRPr="0027302A">
        <w:rPr>
          <w:color w:val="0070C0"/>
        </w:rPr>
        <w:t>Alle ansatte skal melde fra hvis de oppdager feil, mangler eller farlige forhold.</w:t>
      </w:r>
    </w:p>
    <w:p w14:paraId="1FA9675B" w14:textId="77777777" w:rsidR="00620FCC" w:rsidRPr="0027302A" w:rsidRDefault="00620FCC" w:rsidP="00620FCC">
      <w:pPr>
        <w:numPr>
          <w:ilvl w:val="0"/>
          <w:numId w:val="30"/>
        </w:numPr>
        <w:rPr>
          <w:color w:val="0070C0"/>
        </w:rPr>
      </w:pPr>
      <w:r w:rsidRPr="0027302A">
        <w:rPr>
          <w:color w:val="0070C0"/>
        </w:rPr>
        <w:t>Avvik registreres (skriftlig eller i et enkelt skjema).</w:t>
      </w:r>
    </w:p>
    <w:p w14:paraId="40EED384" w14:textId="77777777" w:rsidR="00620FCC" w:rsidRPr="0027302A" w:rsidRDefault="00620FCC" w:rsidP="00620FCC">
      <w:pPr>
        <w:numPr>
          <w:ilvl w:val="0"/>
          <w:numId w:val="30"/>
        </w:numPr>
        <w:rPr>
          <w:color w:val="0070C0"/>
        </w:rPr>
      </w:pPr>
      <w:r w:rsidRPr="0027302A">
        <w:rPr>
          <w:color w:val="0070C0"/>
        </w:rPr>
        <w:t>Leder vurderer hva som har skjedd og hvorfor.</w:t>
      </w:r>
    </w:p>
    <w:p w14:paraId="25355768" w14:textId="77777777" w:rsidR="00620FCC" w:rsidRPr="0027302A" w:rsidRDefault="00620FCC" w:rsidP="00620FCC">
      <w:pPr>
        <w:numPr>
          <w:ilvl w:val="0"/>
          <w:numId w:val="30"/>
        </w:numPr>
        <w:rPr>
          <w:color w:val="0070C0"/>
        </w:rPr>
      </w:pPr>
      <w:r w:rsidRPr="0027302A">
        <w:rPr>
          <w:color w:val="0070C0"/>
        </w:rPr>
        <w:t>Nødvendige tiltak bestemmes og gjennomføres.</w:t>
      </w:r>
    </w:p>
    <w:p w14:paraId="0A66EC34" w14:textId="77777777" w:rsidR="00620FCC" w:rsidRPr="0027302A" w:rsidRDefault="00620FCC" w:rsidP="00620FCC">
      <w:pPr>
        <w:numPr>
          <w:ilvl w:val="0"/>
          <w:numId w:val="30"/>
        </w:numPr>
        <w:rPr>
          <w:color w:val="0070C0"/>
        </w:rPr>
      </w:pPr>
      <w:r w:rsidRPr="0027302A">
        <w:rPr>
          <w:color w:val="0070C0"/>
        </w:rPr>
        <w:t>Det vurderes hva som må endres for å hindre at det skjer igjen.</w:t>
      </w:r>
    </w:p>
    <w:p w14:paraId="29803BF1" w14:textId="77777777" w:rsidR="00620FCC" w:rsidRDefault="00620FCC" w:rsidP="00620FCC">
      <w:pPr>
        <w:numPr>
          <w:ilvl w:val="0"/>
          <w:numId w:val="30"/>
        </w:numPr>
        <w:rPr>
          <w:color w:val="0070C0"/>
        </w:rPr>
      </w:pPr>
      <w:r w:rsidRPr="0027302A">
        <w:rPr>
          <w:color w:val="0070C0"/>
        </w:rPr>
        <w:t>Avviket lukkes når tiltak er gjennomført</w:t>
      </w:r>
    </w:p>
    <w:p w14:paraId="38EE3D5D" w14:textId="77777777" w:rsidR="00336E0A" w:rsidRPr="0027302A" w:rsidRDefault="00336E0A" w:rsidP="00336E0A">
      <w:pPr>
        <w:rPr>
          <w:color w:val="0070C0"/>
        </w:rPr>
      </w:pPr>
    </w:p>
    <w:p w14:paraId="676510C5" w14:textId="344BD1A5" w:rsidR="009E67DB" w:rsidRDefault="00E41A2B" w:rsidP="009E67DB">
      <w:pPr>
        <w:pStyle w:val="Overskrift2"/>
      </w:pPr>
      <w:r>
        <w:t>Registering av avvik</w:t>
      </w:r>
    </w:p>
    <w:tbl>
      <w:tblPr>
        <w:tblStyle w:val="Tabellrutenett"/>
        <w:tblW w:w="14035" w:type="dxa"/>
        <w:tblLook w:val="04A0" w:firstRow="1" w:lastRow="0" w:firstColumn="1" w:lastColumn="0" w:noHBand="0" w:noVBand="1"/>
      </w:tblPr>
      <w:tblGrid>
        <w:gridCol w:w="4390"/>
        <w:gridCol w:w="9645"/>
      </w:tblGrid>
      <w:tr w:rsidR="009D178F" w:rsidRPr="003B2281" w14:paraId="461B3342" w14:textId="77777777" w:rsidTr="00336E0A">
        <w:trPr>
          <w:trHeight w:val="310"/>
        </w:trPr>
        <w:tc>
          <w:tcPr>
            <w:tcW w:w="14035" w:type="dxa"/>
            <w:gridSpan w:val="2"/>
            <w:noWrap/>
            <w:hideMark/>
          </w:tcPr>
          <w:p w14:paraId="4A8AB3A9" w14:textId="77777777" w:rsidR="009D178F" w:rsidRPr="003B2281" w:rsidRDefault="009D178F" w:rsidP="0077784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3B2281">
              <w:rPr>
                <w:rFonts w:cs="Calibri"/>
                <w:b/>
                <w:bCs/>
                <w:color w:val="000000"/>
                <w:szCs w:val="20"/>
              </w:rPr>
              <w:t xml:space="preserve">Skjema for </w:t>
            </w:r>
            <w:r>
              <w:rPr>
                <w:rFonts w:cs="Calibri"/>
                <w:b/>
                <w:bCs/>
                <w:color w:val="000000"/>
                <w:szCs w:val="20"/>
              </w:rPr>
              <w:t xml:space="preserve">å </w:t>
            </w:r>
            <w:r w:rsidRPr="003B2281">
              <w:rPr>
                <w:rFonts w:cs="Calibri"/>
                <w:b/>
                <w:bCs/>
                <w:color w:val="000000"/>
                <w:szCs w:val="20"/>
              </w:rPr>
              <w:t>meld</w:t>
            </w:r>
            <w:r>
              <w:rPr>
                <w:rFonts w:cs="Calibri"/>
                <w:b/>
                <w:bCs/>
                <w:color w:val="000000"/>
                <w:szCs w:val="20"/>
              </w:rPr>
              <w:t>e</w:t>
            </w:r>
            <w:r w:rsidRPr="003B2281">
              <w:rPr>
                <w:rFonts w:cs="Calibri"/>
                <w:b/>
                <w:bCs/>
                <w:color w:val="000000"/>
                <w:szCs w:val="20"/>
              </w:rPr>
              <w:t xml:space="preserve"> avvik</w:t>
            </w:r>
          </w:p>
        </w:tc>
      </w:tr>
      <w:tr w:rsidR="009D178F" w:rsidRPr="003B2281" w14:paraId="28180E23" w14:textId="77777777" w:rsidTr="00336E0A">
        <w:trPr>
          <w:trHeight w:val="310"/>
        </w:trPr>
        <w:tc>
          <w:tcPr>
            <w:tcW w:w="4390" w:type="dxa"/>
            <w:noWrap/>
            <w:hideMark/>
          </w:tcPr>
          <w:p w14:paraId="1C8A5527" w14:textId="77777777" w:rsidR="009D178F" w:rsidRPr="00B56F1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B56F11">
              <w:rPr>
                <w:rFonts w:cs="Calibri"/>
                <w:color w:val="000000"/>
                <w:szCs w:val="20"/>
              </w:rPr>
              <w:t>Dato</w:t>
            </w:r>
          </w:p>
        </w:tc>
        <w:tc>
          <w:tcPr>
            <w:tcW w:w="9645" w:type="dxa"/>
            <w:noWrap/>
            <w:hideMark/>
          </w:tcPr>
          <w:p w14:paraId="01F17B69" w14:textId="77777777" w:rsidR="009D178F" w:rsidRPr="003B228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</w:p>
        </w:tc>
      </w:tr>
      <w:tr w:rsidR="009D178F" w:rsidRPr="003B2281" w14:paraId="557C9865" w14:textId="77777777" w:rsidTr="00336E0A">
        <w:trPr>
          <w:trHeight w:val="310"/>
        </w:trPr>
        <w:tc>
          <w:tcPr>
            <w:tcW w:w="4390" w:type="dxa"/>
            <w:noWrap/>
            <w:hideMark/>
          </w:tcPr>
          <w:p w14:paraId="3DE327E3" w14:textId="77777777" w:rsidR="009D178F" w:rsidRPr="00B56F1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B56F11">
              <w:rPr>
                <w:rFonts w:cs="Calibri"/>
                <w:color w:val="000000"/>
                <w:szCs w:val="20"/>
              </w:rPr>
              <w:t>Melder (navn)</w:t>
            </w:r>
          </w:p>
        </w:tc>
        <w:tc>
          <w:tcPr>
            <w:tcW w:w="9645" w:type="dxa"/>
            <w:noWrap/>
            <w:hideMark/>
          </w:tcPr>
          <w:p w14:paraId="4E7E11C5" w14:textId="77777777" w:rsidR="009D178F" w:rsidRPr="003B228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</w:p>
        </w:tc>
      </w:tr>
      <w:tr w:rsidR="009D178F" w:rsidRPr="003B2281" w14:paraId="78B75A12" w14:textId="77777777" w:rsidTr="00336E0A">
        <w:trPr>
          <w:trHeight w:val="310"/>
        </w:trPr>
        <w:tc>
          <w:tcPr>
            <w:tcW w:w="4390" w:type="dxa"/>
            <w:noWrap/>
            <w:hideMark/>
          </w:tcPr>
          <w:p w14:paraId="27EF2EC3" w14:textId="77777777" w:rsidR="009D178F" w:rsidRPr="00B56F1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B56F11">
              <w:rPr>
                <w:rFonts w:cs="Calibri"/>
                <w:color w:val="000000"/>
                <w:szCs w:val="20"/>
              </w:rPr>
              <w:t>Hva skjedde?</w:t>
            </w:r>
          </w:p>
        </w:tc>
        <w:tc>
          <w:tcPr>
            <w:tcW w:w="9645" w:type="dxa"/>
            <w:noWrap/>
            <w:hideMark/>
          </w:tcPr>
          <w:p w14:paraId="1DE1C10A" w14:textId="77777777" w:rsidR="009D178F" w:rsidRPr="003B228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</w:p>
        </w:tc>
      </w:tr>
      <w:tr w:rsidR="009D178F" w:rsidRPr="003B2281" w14:paraId="761436FC" w14:textId="77777777" w:rsidTr="00336E0A">
        <w:trPr>
          <w:trHeight w:val="310"/>
        </w:trPr>
        <w:tc>
          <w:tcPr>
            <w:tcW w:w="4390" w:type="dxa"/>
            <w:noWrap/>
            <w:hideMark/>
          </w:tcPr>
          <w:p w14:paraId="2D0762A5" w14:textId="77777777" w:rsidR="009D178F" w:rsidRPr="00B56F1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B56F11">
              <w:rPr>
                <w:rFonts w:cs="Calibri"/>
                <w:color w:val="000000"/>
                <w:szCs w:val="20"/>
              </w:rPr>
              <w:t>Hvorfor skjedde det?</w:t>
            </w:r>
          </w:p>
        </w:tc>
        <w:tc>
          <w:tcPr>
            <w:tcW w:w="9645" w:type="dxa"/>
            <w:noWrap/>
            <w:hideMark/>
          </w:tcPr>
          <w:p w14:paraId="0F602265" w14:textId="77777777" w:rsidR="009D178F" w:rsidRPr="003B228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</w:p>
        </w:tc>
      </w:tr>
      <w:tr w:rsidR="009D178F" w:rsidRPr="003B2281" w14:paraId="4DC826C3" w14:textId="77777777" w:rsidTr="00336E0A">
        <w:trPr>
          <w:trHeight w:val="310"/>
        </w:trPr>
        <w:tc>
          <w:tcPr>
            <w:tcW w:w="4390" w:type="dxa"/>
            <w:noWrap/>
            <w:hideMark/>
          </w:tcPr>
          <w:p w14:paraId="008E4787" w14:textId="77777777" w:rsidR="009D178F" w:rsidRPr="00B56F1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B56F11">
              <w:rPr>
                <w:rFonts w:cs="Calibri"/>
                <w:color w:val="000000"/>
                <w:szCs w:val="20"/>
              </w:rPr>
              <w:t>Hva bør gjøres for å forhindre at det skjer igjen?</w:t>
            </w:r>
          </w:p>
        </w:tc>
        <w:tc>
          <w:tcPr>
            <w:tcW w:w="9645" w:type="dxa"/>
            <w:noWrap/>
            <w:hideMark/>
          </w:tcPr>
          <w:p w14:paraId="6D5AC1C2" w14:textId="77777777" w:rsidR="009D178F" w:rsidRPr="003B2281" w:rsidRDefault="009D178F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</w:p>
        </w:tc>
      </w:tr>
    </w:tbl>
    <w:p w14:paraId="46932A04" w14:textId="77777777" w:rsidR="00E41A2B" w:rsidRPr="00E41A2B" w:rsidRDefault="00E41A2B" w:rsidP="00E41A2B"/>
    <w:p w14:paraId="6CE8F2D6" w14:textId="17682860" w:rsidR="00620FCC" w:rsidRDefault="00925FFE" w:rsidP="009E67DB">
      <w:pPr>
        <w:pStyle w:val="Overskrift2"/>
      </w:pPr>
      <w:r w:rsidRPr="007C5F46">
        <w:t xml:space="preserve">Oversikt over </w:t>
      </w:r>
      <w:r w:rsidR="007C5F46" w:rsidRPr="007C5F46">
        <w:t>avvik og oppfølging</w:t>
      </w:r>
    </w:p>
    <w:tbl>
      <w:tblPr>
        <w:tblStyle w:val="Tabellrutenett"/>
        <w:tblW w:w="14072" w:type="dxa"/>
        <w:tblLook w:val="04A0" w:firstRow="1" w:lastRow="0" w:firstColumn="1" w:lastColumn="0" w:noHBand="0" w:noVBand="1"/>
      </w:tblPr>
      <w:tblGrid>
        <w:gridCol w:w="1537"/>
        <w:gridCol w:w="1860"/>
        <w:gridCol w:w="993"/>
        <w:gridCol w:w="1879"/>
        <w:gridCol w:w="1701"/>
        <w:gridCol w:w="993"/>
        <w:gridCol w:w="1495"/>
        <w:gridCol w:w="1198"/>
        <w:gridCol w:w="992"/>
        <w:gridCol w:w="1424"/>
      </w:tblGrid>
      <w:tr w:rsidR="009E451C" w:rsidRPr="009E451C" w14:paraId="6B60882A" w14:textId="77777777" w:rsidTr="0053720B">
        <w:trPr>
          <w:trHeight w:val="310"/>
        </w:trPr>
        <w:tc>
          <w:tcPr>
            <w:tcW w:w="0" w:type="auto"/>
            <w:noWrap/>
            <w:hideMark/>
          </w:tcPr>
          <w:p w14:paraId="264AB12A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Navn på melder</w:t>
            </w:r>
          </w:p>
        </w:tc>
        <w:tc>
          <w:tcPr>
            <w:tcW w:w="1860" w:type="dxa"/>
            <w:noWrap/>
            <w:hideMark/>
          </w:tcPr>
          <w:p w14:paraId="1A7B6357" w14:textId="29BCDBE8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Dato for avvik/</w:t>
            </w:r>
            <w:r w:rsidR="00911490" w:rsidRPr="0053720B">
              <w:rPr>
                <w:rFonts w:cs="Calibri"/>
                <w:b/>
                <w:bCs/>
                <w:color w:val="000000"/>
                <w:szCs w:val="20"/>
              </w:rPr>
              <w:t xml:space="preserve"> </w:t>
            </w:r>
            <w:r w:rsidRPr="0053720B">
              <w:rPr>
                <w:rFonts w:cs="Calibri"/>
                <w:b/>
                <w:bCs/>
                <w:color w:val="000000"/>
                <w:szCs w:val="20"/>
              </w:rPr>
              <w:t>når det ble oppdaget</w:t>
            </w:r>
          </w:p>
        </w:tc>
        <w:tc>
          <w:tcPr>
            <w:tcW w:w="993" w:type="dxa"/>
            <w:noWrap/>
            <w:hideMark/>
          </w:tcPr>
          <w:p w14:paraId="0A9EB43C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Dato for melding</w:t>
            </w:r>
          </w:p>
        </w:tc>
        <w:tc>
          <w:tcPr>
            <w:tcW w:w="1879" w:type="dxa"/>
            <w:noWrap/>
            <w:hideMark/>
          </w:tcPr>
          <w:p w14:paraId="05751B0C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Sted/prosjekt</w:t>
            </w:r>
          </w:p>
        </w:tc>
        <w:tc>
          <w:tcPr>
            <w:tcW w:w="1701" w:type="dxa"/>
            <w:noWrap/>
            <w:hideMark/>
          </w:tcPr>
          <w:p w14:paraId="789B4624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Hva var avviket?</w:t>
            </w:r>
          </w:p>
        </w:tc>
        <w:tc>
          <w:tcPr>
            <w:tcW w:w="993" w:type="dxa"/>
            <w:noWrap/>
            <w:hideMark/>
          </w:tcPr>
          <w:p w14:paraId="77DEC86A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Årsak</w:t>
            </w:r>
          </w:p>
        </w:tc>
        <w:tc>
          <w:tcPr>
            <w:tcW w:w="1495" w:type="dxa"/>
            <w:noWrap/>
            <w:hideMark/>
          </w:tcPr>
          <w:p w14:paraId="38BB75BB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Tiltak</w:t>
            </w:r>
          </w:p>
        </w:tc>
        <w:tc>
          <w:tcPr>
            <w:tcW w:w="1198" w:type="dxa"/>
            <w:noWrap/>
            <w:hideMark/>
          </w:tcPr>
          <w:p w14:paraId="0AA05E14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Ansvar</w:t>
            </w:r>
          </w:p>
        </w:tc>
        <w:tc>
          <w:tcPr>
            <w:tcW w:w="992" w:type="dxa"/>
            <w:noWrap/>
            <w:hideMark/>
          </w:tcPr>
          <w:p w14:paraId="4545E242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Frist</w:t>
            </w:r>
          </w:p>
        </w:tc>
        <w:tc>
          <w:tcPr>
            <w:tcW w:w="1424" w:type="dxa"/>
            <w:noWrap/>
            <w:hideMark/>
          </w:tcPr>
          <w:p w14:paraId="2505D246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53720B">
              <w:rPr>
                <w:rFonts w:cs="Calibri"/>
                <w:b/>
                <w:bCs/>
                <w:color w:val="000000"/>
                <w:szCs w:val="20"/>
              </w:rPr>
              <w:t>Status</w:t>
            </w:r>
          </w:p>
        </w:tc>
      </w:tr>
      <w:tr w:rsidR="009E451C" w:rsidRPr="009E451C" w14:paraId="5A3C20BC" w14:textId="77777777" w:rsidTr="0053720B">
        <w:trPr>
          <w:trHeight w:val="310"/>
        </w:trPr>
        <w:tc>
          <w:tcPr>
            <w:tcW w:w="0" w:type="auto"/>
            <w:noWrap/>
            <w:hideMark/>
          </w:tcPr>
          <w:p w14:paraId="59198BC0" w14:textId="77777777" w:rsidR="009E451C" w:rsidRPr="0053720B" w:rsidRDefault="009E451C">
            <w:pPr>
              <w:tabs>
                <w:tab w:val="clear" w:pos="284"/>
              </w:tabs>
              <w:spacing w:before="0"/>
              <w:jc w:val="right"/>
              <w:rPr>
                <w:rFonts w:cs="Calibri"/>
                <w:b/>
                <w:bCs/>
                <w:color w:val="000000"/>
                <w:szCs w:val="20"/>
              </w:rPr>
            </w:pPr>
          </w:p>
        </w:tc>
        <w:tc>
          <w:tcPr>
            <w:tcW w:w="1860" w:type="dxa"/>
            <w:noWrap/>
            <w:hideMark/>
          </w:tcPr>
          <w:p w14:paraId="441335F7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300A302E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1879" w:type="dxa"/>
            <w:noWrap/>
            <w:hideMark/>
          </w:tcPr>
          <w:p w14:paraId="11E71A53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1701" w:type="dxa"/>
            <w:noWrap/>
            <w:hideMark/>
          </w:tcPr>
          <w:p w14:paraId="69E98BCF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3FA5841A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1495" w:type="dxa"/>
            <w:noWrap/>
            <w:hideMark/>
          </w:tcPr>
          <w:p w14:paraId="4BC9B59B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1198" w:type="dxa"/>
            <w:noWrap/>
            <w:hideMark/>
          </w:tcPr>
          <w:p w14:paraId="1448E52F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4B8D08CD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  <w:tc>
          <w:tcPr>
            <w:tcW w:w="1424" w:type="dxa"/>
            <w:noWrap/>
            <w:hideMark/>
          </w:tcPr>
          <w:p w14:paraId="7C977A4F" w14:textId="77777777" w:rsidR="009E451C" w:rsidRPr="0053720B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b/>
                <w:bCs/>
                <w:szCs w:val="20"/>
              </w:rPr>
            </w:pPr>
          </w:p>
        </w:tc>
      </w:tr>
      <w:tr w:rsidR="009E451C" w:rsidRPr="009E451C" w14:paraId="4639BA4C" w14:textId="77777777" w:rsidTr="0053720B">
        <w:trPr>
          <w:trHeight w:val="310"/>
        </w:trPr>
        <w:tc>
          <w:tcPr>
            <w:tcW w:w="0" w:type="auto"/>
            <w:noWrap/>
            <w:hideMark/>
          </w:tcPr>
          <w:p w14:paraId="2CA6DEE8" w14:textId="77777777" w:rsidR="009E451C" w:rsidRPr="009E451C" w:rsidRDefault="009E451C">
            <w:pPr>
              <w:tabs>
                <w:tab w:val="clear" w:pos="284"/>
              </w:tabs>
              <w:spacing w:before="0"/>
              <w:jc w:val="right"/>
              <w:rPr>
                <w:rFonts w:cs="Calibri"/>
                <w:color w:val="000000"/>
                <w:szCs w:val="20"/>
              </w:rPr>
            </w:pPr>
          </w:p>
        </w:tc>
        <w:tc>
          <w:tcPr>
            <w:tcW w:w="1860" w:type="dxa"/>
            <w:noWrap/>
            <w:hideMark/>
          </w:tcPr>
          <w:p w14:paraId="18C22DCB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6C639178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879" w:type="dxa"/>
            <w:noWrap/>
            <w:hideMark/>
          </w:tcPr>
          <w:p w14:paraId="42D0A8CC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  <w:noWrap/>
            <w:hideMark/>
          </w:tcPr>
          <w:p w14:paraId="59E86BDB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447E90EB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95" w:type="dxa"/>
            <w:noWrap/>
            <w:hideMark/>
          </w:tcPr>
          <w:p w14:paraId="468A517A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98" w:type="dxa"/>
            <w:noWrap/>
            <w:hideMark/>
          </w:tcPr>
          <w:p w14:paraId="43648173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01C6E13D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24" w:type="dxa"/>
            <w:noWrap/>
            <w:hideMark/>
          </w:tcPr>
          <w:p w14:paraId="45BB8713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</w:tr>
      <w:tr w:rsidR="009E451C" w:rsidRPr="009E451C" w14:paraId="46C52CC0" w14:textId="77777777" w:rsidTr="0053720B">
        <w:trPr>
          <w:trHeight w:val="310"/>
        </w:trPr>
        <w:tc>
          <w:tcPr>
            <w:tcW w:w="0" w:type="auto"/>
            <w:noWrap/>
            <w:hideMark/>
          </w:tcPr>
          <w:p w14:paraId="13CD3E62" w14:textId="77777777" w:rsidR="009E451C" w:rsidRPr="009E451C" w:rsidRDefault="009E451C">
            <w:pPr>
              <w:tabs>
                <w:tab w:val="clear" w:pos="284"/>
              </w:tabs>
              <w:spacing w:before="0"/>
              <w:jc w:val="right"/>
              <w:rPr>
                <w:rFonts w:cs="Calibri"/>
                <w:color w:val="000000"/>
                <w:szCs w:val="20"/>
              </w:rPr>
            </w:pPr>
          </w:p>
        </w:tc>
        <w:tc>
          <w:tcPr>
            <w:tcW w:w="1860" w:type="dxa"/>
            <w:noWrap/>
            <w:hideMark/>
          </w:tcPr>
          <w:p w14:paraId="43DEF36B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5B2D2417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879" w:type="dxa"/>
            <w:noWrap/>
            <w:hideMark/>
          </w:tcPr>
          <w:p w14:paraId="6DCE667C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1" w:type="dxa"/>
            <w:noWrap/>
            <w:hideMark/>
          </w:tcPr>
          <w:p w14:paraId="223EA4FA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14:paraId="584BBD19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95" w:type="dxa"/>
            <w:noWrap/>
            <w:hideMark/>
          </w:tcPr>
          <w:p w14:paraId="6CA23D59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98" w:type="dxa"/>
            <w:noWrap/>
            <w:hideMark/>
          </w:tcPr>
          <w:p w14:paraId="2718744C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noWrap/>
            <w:hideMark/>
          </w:tcPr>
          <w:p w14:paraId="70324FEA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24" w:type="dxa"/>
            <w:noWrap/>
            <w:hideMark/>
          </w:tcPr>
          <w:p w14:paraId="5530A8B6" w14:textId="77777777" w:rsidR="009E451C" w:rsidRPr="009E451C" w:rsidRDefault="009E451C">
            <w:pPr>
              <w:tabs>
                <w:tab w:val="clear" w:pos="284"/>
              </w:tabs>
              <w:spacing w:before="0"/>
              <w:rPr>
                <w:rFonts w:ascii="Times New Roman" w:hAnsi="Times New Roman"/>
                <w:szCs w:val="20"/>
              </w:rPr>
            </w:pPr>
          </w:p>
        </w:tc>
      </w:tr>
    </w:tbl>
    <w:p w14:paraId="06BEB8BA" w14:textId="77777777" w:rsidR="009E67DB" w:rsidRDefault="009E67DB" w:rsidP="00126E7F">
      <w:pPr>
        <w:rPr>
          <w:b/>
          <w:bCs/>
          <w:color w:val="000000" w:themeColor="text1"/>
        </w:rPr>
      </w:pPr>
    </w:p>
    <w:p w14:paraId="5011AEE9" w14:textId="513F92E6" w:rsidR="00ED7921" w:rsidRDefault="00197AD6" w:rsidP="007D0E91">
      <w:pPr>
        <w:pStyle w:val="Overskrift1"/>
      </w:pPr>
      <w:r>
        <w:t>S</w:t>
      </w:r>
      <w:r w:rsidR="00ED7921">
        <w:t>ystematisk overvåkning og gjennomgang av internkontrollen</w:t>
      </w:r>
      <w:r w:rsidR="00610596">
        <w:t>/HMS-systemet</w:t>
      </w:r>
    </w:p>
    <w:p w14:paraId="3E013B42" w14:textId="6E02832D" w:rsidR="001576E4" w:rsidRPr="00CB55EE" w:rsidRDefault="00A00DBF" w:rsidP="001576E4">
      <w:pPr>
        <w:rPr>
          <w:color w:val="0070C0"/>
        </w:rPr>
      </w:pPr>
      <w:r w:rsidRPr="008E1DB1">
        <w:rPr>
          <w:rFonts w:asciiTheme="minorHAnsi" w:hAnsiTheme="minorHAnsi" w:cstheme="minorHAnsi"/>
          <w:b/>
          <w:bCs/>
        </w:rPr>
        <w:t>Rutine:</w:t>
      </w:r>
      <w:r>
        <w:rPr>
          <w:rFonts w:asciiTheme="minorHAnsi" w:hAnsiTheme="minorHAnsi" w:cstheme="minorHAnsi"/>
        </w:rPr>
        <w:t xml:space="preserve"> </w:t>
      </w:r>
      <w:r w:rsidRPr="00CB55EE">
        <w:rPr>
          <w:rFonts w:asciiTheme="minorHAnsi" w:hAnsiTheme="minorHAnsi" w:cstheme="minorHAnsi"/>
          <w:color w:val="0070C0"/>
        </w:rPr>
        <w:t xml:space="preserve">Bygg og anlegg AS </w:t>
      </w:r>
      <w:r w:rsidR="008E1DB1" w:rsidRPr="00CB55EE">
        <w:rPr>
          <w:color w:val="0070C0"/>
        </w:rPr>
        <w:t>gjennomgår jevnlig HMS</w:t>
      </w:r>
      <w:r w:rsidR="008E1DB1" w:rsidRPr="00CB55EE">
        <w:rPr>
          <w:color w:val="0070C0"/>
        </w:rPr>
        <w:noBreakHyphen/>
        <w:t>arbeidet for å sikre at det fungerer som forutsatt.</w:t>
      </w:r>
    </w:p>
    <w:p w14:paraId="334031AF" w14:textId="77777777" w:rsidR="00200896" w:rsidRPr="00CB55EE" w:rsidRDefault="000959C5" w:rsidP="00225EAE">
      <w:pPr>
        <w:rPr>
          <w:color w:val="0070C0"/>
        </w:rPr>
      </w:pPr>
      <w:r w:rsidRPr="00CB55EE">
        <w:rPr>
          <w:color w:val="0070C0"/>
        </w:rPr>
        <w:t>Leder har det overordnede ansvaret for at</w:t>
      </w:r>
      <w:r w:rsidR="00200896" w:rsidRPr="00CB55EE">
        <w:rPr>
          <w:color w:val="0070C0"/>
        </w:rPr>
        <w:t>:</w:t>
      </w:r>
    </w:p>
    <w:p w14:paraId="6B4AB49D" w14:textId="77777777" w:rsidR="00200896" w:rsidRPr="002137A8" w:rsidRDefault="000959C5" w:rsidP="001576E4">
      <w:pPr>
        <w:pStyle w:val="Listeavsnitt"/>
        <w:numPr>
          <w:ilvl w:val="0"/>
          <w:numId w:val="35"/>
        </w:numPr>
        <w:rPr>
          <w:color w:val="0070C0"/>
        </w:rPr>
      </w:pPr>
      <w:r w:rsidRPr="002137A8">
        <w:rPr>
          <w:color w:val="0070C0"/>
        </w:rPr>
        <w:t>HMS</w:t>
      </w:r>
      <w:r w:rsidRPr="002137A8">
        <w:rPr>
          <w:color w:val="0070C0"/>
        </w:rPr>
        <w:noBreakHyphen/>
        <w:t>arbeidet</w:t>
      </w:r>
      <w:r w:rsidRPr="002137A8">
        <w:rPr>
          <w:b/>
          <w:bCs/>
          <w:color w:val="0070C0"/>
        </w:rPr>
        <w:t xml:space="preserve"> </w:t>
      </w:r>
      <w:r w:rsidR="001576E4" w:rsidRPr="002137A8">
        <w:rPr>
          <w:color w:val="0070C0"/>
        </w:rPr>
        <w:t>blir fulgt opp i det daglige</w:t>
      </w:r>
      <w:r w:rsidR="00225EAE" w:rsidRPr="002137A8">
        <w:rPr>
          <w:color w:val="0070C0"/>
        </w:rPr>
        <w:t xml:space="preserve">, </w:t>
      </w:r>
      <w:r w:rsidR="001576E4" w:rsidRPr="002137A8">
        <w:rPr>
          <w:color w:val="0070C0"/>
        </w:rPr>
        <w:t>vurderes løpende slik at feil og mangler oppdages</w:t>
      </w:r>
      <w:r w:rsidR="00225EAE" w:rsidRPr="002137A8">
        <w:rPr>
          <w:color w:val="0070C0"/>
        </w:rPr>
        <w:t xml:space="preserve">, og </w:t>
      </w:r>
      <w:r w:rsidR="001576E4" w:rsidRPr="002137A8">
        <w:rPr>
          <w:color w:val="0070C0"/>
        </w:rPr>
        <w:t>forbedres når det er behov</w:t>
      </w:r>
      <w:r w:rsidR="00225EAE" w:rsidRPr="002137A8">
        <w:rPr>
          <w:color w:val="0070C0"/>
        </w:rPr>
        <w:t>.</w:t>
      </w:r>
    </w:p>
    <w:p w14:paraId="7C20A539" w14:textId="1B03A9EE" w:rsidR="001576E4" w:rsidRPr="002137A8" w:rsidRDefault="0047642C" w:rsidP="001576E4">
      <w:pPr>
        <w:pStyle w:val="Listeavsnitt"/>
        <w:numPr>
          <w:ilvl w:val="0"/>
          <w:numId w:val="35"/>
        </w:numPr>
        <w:rPr>
          <w:color w:val="0070C0"/>
        </w:rPr>
      </w:pPr>
      <w:r w:rsidRPr="002137A8">
        <w:rPr>
          <w:color w:val="0070C0"/>
        </w:rPr>
        <w:t>D</w:t>
      </w:r>
      <w:r w:rsidR="001576E4" w:rsidRPr="002137A8">
        <w:rPr>
          <w:color w:val="0070C0"/>
        </w:rPr>
        <w:t>et gjennomføres en samlet gjennomgang av hele HMS</w:t>
      </w:r>
      <w:r w:rsidR="001576E4" w:rsidRPr="002137A8">
        <w:rPr>
          <w:color w:val="0070C0"/>
        </w:rPr>
        <w:noBreakHyphen/>
        <w:t>systemet</w:t>
      </w:r>
      <w:r w:rsidR="00513CF7" w:rsidRPr="002137A8">
        <w:rPr>
          <w:color w:val="0070C0"/>
        </w:rPr>
        <w:t xml:space="preserve"> </w:t>
      </w:r>
      <w:r w:rsidR="001576E4" w:rsidRPr="002137A8">
        <w:rPr>
          <w:color w:val="0070C0"/>
        </w:rPr>
        <w:t xml:space="preserve">minimum én gang i året, </w:t>
      </w:r>
      <w:r w:rsidR="00610596">
        <w:rPr>
          <w:color w:val="0070C0"/>
        </w:rPr>
        <w:t xml:space="preserve">ved endringer i regelverk, </w:t>
      </w:r>
      <w:r w:rsidR="001576E4" w:rsidRPr="002137A8">
        <w:rPr>
          <w:color w:val="0070C0"/>
        </w:rPr>
        <w:t xml:space="preserve">og </w:t>
      </w:r>
      <w:r w:rsidRPr="002137A8">
        <w:rPr>
          <w:color w:val="0070C0"/>
        </w:rPr>
        <w:t xml:space="preserve">ved </w:t>
      </w:r>
      <w:r w:rsidR="001576E4" w:rsidRPr="002137A8">
        <w:rPr>
          <w:color w:val="0070C0"/>
        </w:rPr>
        <w:t>store endringer i oppdrag, ansatte eller organisasjon.</w:t>
      </w:r>
    </w:p>
    <w:p w14:paraId="098965C9" w14:textId="77777777" w:rsidR="008E1DB1" w:rsidRDefault="008E1DB1" w:rsidP="007613CA"/>
    <w:p w14:paraId="17F8E207" w14:textId="77777777" w:rsidR="00E829B4" w:rsidRPr="00096F2D" w:rsidRDefault="00E829B4" w:rsidP="00096F2D">
      <w:pPr>
        <w:rPr>
          <w:b/>
          <w:bCs/>
        </w:rPr>
      </w:pPr>
      <w:r w:rsidRPr="00096F2D">
        <w:rPr>
          <w:b/>
          <w:bCs/>
        </w:rPr>
        <w:t>Sjekkliste for samlet gjennomgang av HMS-systemet (revisjon)</w:t>
      </w:r>
    </w:p>
    <w:tbl>
      <w:tblPr>
        <w:tblStyle w:val="Tabellrutenett"/>
        <w:tblW w:w="14035" w:type="dxa"/>
        <w:tblLayout w:type="fixed"/>
        <w:tblLook w:val="04A0" w:firstRow="1" w:lastRow="0" w:firstColumn="1" w:lastColumn="0" w:noHBand="0" w:noVBand="1"/>
      </w:tblPr>
      <w:tblGrid>
        <w:gridCol w:w="1513"/>
        <w:gridCol w:w="3444"/>
        <w:gridCol w:w="992"/>
        <w:gridCol w:w="4111"/>
        <w:gridCol w:w="2268"/>
        <w:gridCol w:w="1707"/>
      </w:tblGrid>
      <w:tr w:rsidR="00E829B4" w:rsidRPr="00C00321" w14:paraId="712EA332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4203DA3E" w14:textId="77777777" w:rsidR="00E829B4" w:rsidRPr="00C00321" w:rsidRDefault="00E829B4">
            <w:pPr>
              <w:tabs>
                <w:tab w:val="clear" w:pos="284"/>
              </w:tabs>
              <w:spacing w:before="0"/>
              <w:jc w:val="center"/>
              <w:rPr>
                <w:rFonts w:cs="Calibri"/>
                <w:b/>
                <w:bCs/>
                <w:szCs w:val="22"/>
              </w:rPr>
            </w:pPr>
            <w:r w:rsidRPr="00C00321">
              <w:rPr>
                <w:rFonts w:cs="Calibri"/>
                <w:b/>
                <w:bCs/>
                <w:szCs w:val="22"/>
              </w:rPr>
              <w:t>Tema</w:t>
            </w:r>
          </w:p>
        </w:tc>
        <w:tc>
          <w:tcPr>
            <w:tcW w:w="3444" w:type="dxa"/>
            <w:noWrap/>
            <w:hideMark/>
          </w:tcPr>
          <w:p w14:paraId="28D8631A" w14:textId="77777777" w:rsidR="00E829B4" w:rsidRPr="00C00321" w:rsidRDefault="00E829B4">
            <w:pPr>
              <w:tabs>
                <w:tab w:val="clear" w:pos="284"/>
              </w:tabs>
              <w:spacing w:before="0"/>
              <w:jc w:val="center"/>
              <w:rPr>
                <w:rFonts w:cs="Calibri"/>
                <w:b/>
                <w:bCs/>
                <w:szCs w:val="22"/>
              </w:rPr>
            </w:pPr>
            <w:r w:rsidRPr="00C00321">
              <w:rPr>
                <w:rFonts w:cs="Calibri"/>
                <w:b/>
                <w:bCs/>
                <w:szCs w:val="22"/>
              </w:rPr>
              <w:t>Spørsmål</w:t>
            </w:r>
          </w:p>
        </w:tc>
        <w:tc>
          <w:tcPr>
            <w:tcW w:w="992" w:type="dxa"/>
            <w:noWrap/>
            <w:hideMark/>
          </w:tcPr>
          <w:p w14:paraId="105EA97A" w14:textId="77777777" w:rsidR="00E829B4" w:rsidRPr="00C00321" w:rsidRDefault="00E829B4">
            <w:pPr>
              <w:tabs>
                <w:tab w:val="clear" w:pos="284"/>
              </w:tabs>
              <w:spacing w:before="0"/>
              <w:jc w:val="center"/>
              <w:rPr>
                <w:rFonts w:cs="Calibri"/>
                <w:b/>
                <w:bCs/>
                <w:szCs w:val="22"/>
              </w:rPr>
            </w:pPr>
            <w:r w:rsidRPr="00C00321">
              <w:rPr>
                <w:rFonts w:cs="Calibri"/>
                <w:b/>
                <w:bCs/>
                <w:szCs w:val="22"/>
              </w:rPr>
              <w:t>Ja/Ne</w:t>
            </w:r>
            <w:r>
              <w:rPr>
                <w:rFonts w:cs="Calibri"/>
                <w:b/>
                <w:bCs/>
                <w:szCs w:val="22"/>
              </w:rPr>
              <w:t>i</w:t>
            </w:r>
          </w:p>
        </w:tc>
        <w:tc>
          <w:tcPr>
            <w:tcW w:w="4111" w:type="dxa"/>
            <w:noWrap/>
            <w:hideMark/>
          </w:tcPr>
          <w:p w14:paraId="1A98564F" w14:textId="77777777" w:rsidR="00E829B4" w:rsidRPr="00C00321" w:rsidRDefault="00E829B4">
            <w:pPr>
              <w:tabs>
                <w:tab w:val="clear" w:pos="284"/>
              </w:tabs>
              <w:spacing w:before="0"/>
              <w:jc w:val="center"/>
              <w:rPr>
                <w:rFonts w:cs="Calibri"/>
                <w:b/>
                <w:bCs/>
                <w:szCs w:val="22"/>
              </w:rPr>
            </w:pPr>
            <w:r>
              <w:rPr>
                <w:rFonts w:cs="Calibri"/>
                <w:b/>
                <w:bCs/>
                <w:szCs w:val="22"/>
              </w:rPr>
              <w:t xml:space="preserve">Hvis nei: </w:t>
            </w:r>
            <w:r w:rsidRPr="00C00321">
              <w:rPr>
                <w:rFonts w:cs="Calibri"/>
                <w:b/>
                <w:bCs/>
                <w:szCs w:val="22"/>
              </w:rPr>
              <w:t>Tiltak/forbedring</w:t>
            </w:r>
          </w:p>
        </w:tc>
        <w:tc>
          <w:tcPr>
            <w:tcW w:w="2268" w:type="dxa"/>
            <w:noWrap/>
            <w:hideMark/>
          </w:tcPr>
          <w:p w14:paraId="6133D5E3" w14:textId="77777777" w:rsidR="00E829B4" w:rsidRPr="00C00321" w:rsidRDefault="00E829B4">
            <w:pPr>
              <w:tabs>
                <w:tab w:val="clear" w:pos="284"/>
              </w:tabs>
              <w:spacing w:before="0"/>
              <w:jc w:val="center"/>
              <w:rPr>
                <w:rFonts w:cs="Calibri"/>
                <w:b/>
                <w:bCs/>
                <w:szCs w:val="22"/>
              </w:rPr>
            </w:pPr>
            <w:r w:rsidRPr="00C00321">
              <w:rPr>
                <w:rFonts w:cs="Calibri"/>
                <w:b/>
                <w:bCs/>
                <w:szCs w:val="22"/>
              </w:rPr>
              <w:t>Ansvar</w:t>
            </w:r>
          </w:p>
        </w:tc>
        <w:tc>
          <w:tcPr>
            <w:tcW w:w="1707" w:type="dxa"/>
            <w:noWrap/>
            <w:hideMark/>
          </w:tcPr>
          <w:p w14:paraId="1CA1405B" w14:textId="77777777" w:rsidR="00E829B4" w:rsidRPr="00C00321" w:rsidRDefault="00E829B4">
            <w:pPr>
              <w:tabs>
                <w:tab w:val="clear" w:pos="284"/>
              </w:tabs>
              <w:spacing w:before="0"/>
              <w:jc w:val="center"/>
              <w:rPr>
                <w:rFonts w:cs="Calibri"/>
                <w:b/>
                <w:bCs/>
                <w:szCs w:val="22"/>
              </w:rPr>
            </w:pPr>
            <w:r w:rsidRPr="00C00321">
              <w:rPr>
                <w:rFonts w:cs="Calibri"/>
                <w:b/>
                <w:bCs/>
                <w:szCs w:val="22"/>
              </w:rPr>
              <w:t>Frist</w:t>
            </w:r>
          </w:p>
        </w:tc>
      </w:tr>
      <w:tr w:rsidR="00E829B4" w:rsidRPr="00C00321" w14:paraId="0E764F90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2537A196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Risikovurdering</w:t>
            </w:r>
          </w:p>
        </w:tc>
        <w:tc>
          <w:tcPr>
            <w:tcW w:w="3444" w:type="dxa"/>
            <w:noWrap/>
            <w:hideMark/>
          </w:tcPr>
          <w:p w14:paraId="623ECB09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Har vi oppdatert oversikt over risiko?</w:t>
            </w:r>
          </w:p>
        </w:tc>
        <w:tc>
          <w:tcPr>
            <w:tcW w:w="992" w:type="dxa"/>
            <w:noWrap/>
            <w:hideMark/>
          </w:tcPr>
          <w:p w14:paraId="1E00066B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0202EACD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44F6693A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3C2FBD1A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2DC13124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6BD6F4DE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Risikovurdering</w:t>
            </w:r>
          </w:p>
        </w:tc>
        <w:tc>
          <w:tcPr>
            <w:tcW w:w="3444" w:type="dxa"/>
            <w:noWrap/>
            <w:hideMark/>
          </w:tcPr>
          <w:p w14:paraId="307CD346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Har det kommet nye farer eller endringer i arbeidet?</w:t>
            </w:r>
          </w:p>
        </w:tc>
        <w:tc>
          <w:tcPr>
            <w:tcW w:w="992" w:type="dxa"/>
            <w:noWrap/>
            <w:hideMark/>
          </w:tcPr>
          <w:p w14:paraId="3FC1EA30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0D421167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3AA2475A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7E98249A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099CE166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6786FC08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Avvik</w:t>
            </w:r>
          </w:p>
        </w:tc>
        <w:tc>
          <w:tcPr>
            <w:tcW w:w="3444" w:type="dxa"/>
            <w:noWrap/>
            <w:hideMark/>
          </w:tcPr>
          <w:p w14:paraId="407FA376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Har vi fulgt opp og lukket avvik?</w:t>
            </w:r>
          </w:p>
        </w:tc>
        <w:tc>
          <w:tcPr>
            <w:tcW w:w="992" w:type="dxa"/>
            <w:noWrap/>
            <w:hideMark/>
          </w:tcPr>
          <w:p w14:paraId="7BAEB690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789EA433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790E3C53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322D2979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77B0B943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627FC2BF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Avvik</w:t>
            </w:r>
          </w:p>
        </w:tc>
        <w:tc>
          <w:tcPr>
            <w:tcW w:w="3444" w:type="dxa"/>
            <w:noWrap/>
            <w:hideMark/>
          </w:tcPr>
          <w:p w14:paraId="5A5EF82B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Ser vi gjentakende problemer?</w:t>
            </w:r>
          </w:p>
        </w:tc>
        <w:tc>
          <w:tcPr>
            <w:tcW w:w="992" w:type="dxa"/>
            <w:noWrap/>
            <w:hideMark/>
          </w:tcPr>
          <w:p w14:paraId="08638136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6C60A432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5287F91D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456CBD8E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08C8FEDE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51C046E2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Rutiner</w:t>
            </w:r>
          </w:p>
        </w:tc>
        <w:tc>
          <w:tcPr>
            <w:tcW w:w="3444" w:type="dxa"/>
            <w:noWrap/>
            <w:hideMark/>
          </w:tcPr>
          <w:p w14:paraId="586C3C91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Fungerer rutinene i praksis?</w:t>
            </w:r>
          </w:p>
        </w:tc>
        <w:tc>
          <w:tcPr>
            <w:tcW w:w="992" w:type="dxa"/>
            <w:noWrap/>
            <w:hideMark/>
          </w:tcPr>
          <w:p w14:paraId="4B5C792A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35A12F14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0397DE8C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744150E3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057E13D0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21E63B6E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Tiltak</w:t>
            </w:r>
          </w:p>
        </w:tc>
        <w:tc>
          <w:tcPr>
            <w:tcW w:w="3444" w:type="dxa"/>
            <w:noWrap/>
            <w:hideMark/>
          </w:tcPr>
          <w:p w14:paraId="1882A7F5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Fungerer tiltakene vi har gjort?</w:t>
            </w:r>
          </w:p>
        </w:tc>
        <w:tc>
          <w:tcPr>
            <w:tcW w:w="992" w:type="dxa"/>
            <w:noWrap/>
            <w:hideMark/>
          </w:tcPr>
          <w:p w14:paraId="67720FEF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1DDA2AEE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55AD9D8A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00819001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698F5AFC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50CAD4CD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Opplæring</w:t>
            </w:r>
          </w:p>
        </w:tc>
        <w:tc>
          <w:tcPr>
            <w:tcW w:w="3444" w:type="dxa"/>
            <w:noWrap/>
            <w:hideMark/>
          </w:tcPr>
          <w:p w14:paraId="10529154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Har ansatte fått nødvendig opplæring?</w:t>
            </w:r>
          </w:p>
        </w:tc>
        <w:tc>
          <w:tcPr>
            <w:tcW w:w="992" w:type="dxa"/>
            <w:noWrap/>
            <w:hideMark/>
          </w:tcPr>
          <w:p w14:paraId="4A9DF75E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29279F4D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701711C1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40110F93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2E340393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3BA2548E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Organisering</w:t>
            </w:r>
          </w:p>
        </w:tc>
        <w:tc>
          <w:tcPr>
            <w:tcW w:w="3444" w:type="dxa"/>
            <w:noWrap/>
            <w:hideMark/>
          </w:tcPr>
          <w:p w14:paraId="5D92B1B6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Er ansvar for HMS tydelig?</w:t>
            </w:r>
          </w:p>
        </w:tc>
        <w:tc>
          <w:tcPr>
            <w:tcW w:w="992" w:type="dxa"/>
            <w:noWrap/>
            <w:hideMark/>
          </w:tcPr>
          <w:p w14:paraId="5FB8830F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4488BE86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4D01FFFB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60C63033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6215E65A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1C79D939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Samarbeid</w:t>
            </w:r>
          </w:p>
        </w:tc>
        <w:tc>
          <w:tcPr>
            <w:tcW w:w="3444" w:type="dxa"/>
            <w:noWrap/>
            <w:hideMark/>
          </w:tcPr>
          <w:p w14:paraId="098F29BD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Fungerer medvirkningen fra ansatte?</w:t>
            </w:r>
          </w:p>
        </w:tc>
        <w:tc>
          <w:tcPr>
            <w:tcW w:w="992" w:type="dxa"/>
            <w:noWrap/>
            <w:hideMark/>
          </w:tcPr>
          <w:p w14:paraId="5440FCD1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5C2FD0DD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316CA08D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2F581B23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  <w:tr w:rsidR="00E829B4" w:rsidRPr="00C00321" w14:paraId="02D706A8" w14:textId="77777777" w:rsidTr="00302767">
        <w:trPr>
          <w:trHeight w:val="290"/>
        </w:trPr>
        <w:tc>
          <w:tcPr>
            <w:tcW w:w="1513" w:type="dxa"/>
            <w:noWrap/>
            <w:hideMark/>
          </w:tcPr>
          <w:p w14:paraId="7D330653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Oppsummering</w:t>
            </w:r>
          </w:p>
        </w:tc>
        <w:tc>
          <w:tcPr>
            <w:tcW w:w="3444" w:type="dxa"/>
            <w:noWrap/>
            <w:hideMark/>
          </w:tcPr>
          <w:p w14:paraId="2986931E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  <w:r w:rsidRPr="00C00321">
              <w:rPr>
                <w:rFonts w:cs="Calibri"/>
                <w:color w:val="000000"/>
                <w:szCs w:val="22"/>
              </w:rPr>
              <w:t>Hva bør forbedres videre?</w:t>
            </w:r>
          </w:p>
        </w:tc>
        <w:tc>
          <w:tcPr>
            <w:tcW w:w="992" w:type="dxa"/>
            <w:noWrap/>
            <w:hideMark/>
          </w:tcPr>
          <w:p w14:paraId="2AC6AE35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2"/>
              </w:rPr>
            </w:pPr>
          </w:p>
        </w:tc>
        <w:tc>
          <w:tcPr>
            <w:tcW w:w="4111" w:type="dxa"/>
            <w:noWrap/>
            <w:hideMark/>
          </w:tcPr>
          <w:p w14:paraId="2315E599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2268" w:type="dxa"/>
            <w:noWrap/>
            <w:hideMark/>
          </w:tcPr>
          <w:p w14:paraId="1A15D6DB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  <w:tc>
          <w:tcPr>
            <w:tcW w:w="1707" w:type="dxa"/>
            <w:noWrap/>
            <w:hideMark/>
          </w:tcPr>
          <w:p w14:paraId="52E052D8" w14:textId="77777777" w:rsidR="00E829B4" w:rsidRPr="00C00321" w:rsidRDefault="00E829B4">
            <w:pPr>
              <w:tabs>
                <w:tab w:val="clear" w:pos="284"/>
              </w:tabs>
              <w:spacing w:before="0"/>
              <w:rPr>
                <w:szCs w:val="20"/>
              </w:rPr>
            </w:pPr>
          </w:p>
        </w:tc>
      </w:tr>
    </w:tbl>
    <w:p w14:paraId="0E271AE0" w14:textId="77777777" w:rsidR="00E829B4" w:rsidRDefault="00E829B4" w:rsidP="00E829B4"/>
    <w:p w14:paraId="59B85B37" w14:textId="0908D8A6" w:rsidR="008E1DB1" w:rsidRDefault="00F427CB" w:rsidP="00F427CB">
      <w:pPr>
        <w:pStyle w:val="Overskrift1"/>
        <w:numPr>
          <w:ilvl w:val="0"/>
          <w:numId w:val="0"/>
        </w:numPr>
        <w:ind w:left="567" w:hanging="567"/>
      </w:pPr>
      <w:r>
        <w:t>Samordning</w:t>
      </w:r>
    </w:p>
    <w:p w14:paraId="6E89A305" w14:textId="77777777" w:rsidR="006C64A6" w:rsidRDefault="002D3445" w:rsidP="002D3445">
      <w:r w:rsidRPr="002D3445">
        <w:rPr>
          <w:b/>
          <w:bCs/>
        </w:rPr>
        <w:t>Rutine:</w:t>
      </w:r>
      <w:r>
        <w:t xml:space="preserve"> </w:t>
      </w:r>
    </w:p>
    <w:p w14:paraId="4702FBC7" w14:textId="77777777" w:rsidR="00B05AC7" w:rsidRDefault="002D3445" w:rsidP="006C64A6">
      <w:pPr>
        <w:pStyle w:val="Listeavsnitt"/>
        <w:numPr>
          <w:ilvl w:val="0"/>
          <w:numId w:val="38"/>
        </w:numPr>
        <w:rPr>
          <w:color w:val="0070C0"/>
        </w:rPr>
      </w:pPr>
      <w:r w:rsidRPr="006C64A6">
        <w:rPr>
          <w:color w:val="0070C0"/>
        </w:rPr>
        <w:t xml:space="preserve">Når </w:t>
      </w:r>
      <w:r w:rsidR="003F2743" w:rsidRPr="006C64A6">
        <w:rPr>
          <w:color w:val="0070C0"/>
        </w:rPr>
        <w:t xml:space="preserve">vi </w:t>
      </w:r>
      <w:r w:rsidRPr="006C64A6">
        <w:rPr>
          <w:color w:val="0070C0"/>
        </w:rPr>
        <w:t xml:space="preserve">jobber sammen med andre bedrifter på samme arbeidsplass, </w:t>
      </w:r>
      <w:r w:rsidR="004C377A" w:rsidRPr="006C64A6">
        <w:rPr>
          <w:color w:val="0070C0"/>
        </w:rPr>
        <w:t xml:space="preserve">skal vi </w:t>
      </w:r>
      <w:r w:rsidR="004C377A" w:rsidRPr="006C64A6">
        <w:rPr>
          <w:color w:val="0070C0"/>
          <w:u w:val="single"/>
        </w:rPr>
        <w:t>a</w:t>
      </w:r>
      <w:r w:rsidRPr="006C64A6">
        <w:rPr>
          <w:color w:val="0070C0"/>
          <w:u w:val="single"/>
        </w:rPr>
        <w:t>vtale skriftlig</w:t>
      </w:r>
      <w:r w:rsidRPr="006C64A6">
        <w:rPr>
          <w:color w:val="0070C0"/>
        </w:rPr>
        <w:t xml:space="preserve"> hvem som skal ha ansvar for å samordne internkontrollen for felles aktiviteter eller områder</w:t>
      </w:r>
      <w:r w:rsidR="004C377A" w:rsidRPr="006C64A6">
        <w:rPr>
          <w:color w:val="0070C0"/>
        </w:rPr>
        <w:t>.</w:t>
      </w:r>
    </w:p>
    <w:p w14:paraId="54B429B1" w14:textId="0F8C73A3" w:rsidR="006C64A6" w:rsidRPr="006C64A6" w:rsidRDefault="002408E9" w:rsidP="006C64A6">
      <w:pPr>
        <w:pStyle w:val="Listeavsnitt"/>
        <w:numPr>
          <w:ilvl w:val="0"/>
          <w:numId w:val="38"/>
        </w:numPr>
        <w:rPr>
          <w:color w:val="0070C0"/>
        </w:rPr>
      </w:pPr>
      <w:r w:rsidRPr="006C64A6">
        <w:rPr>
          <w:color w:val="0070C0"/>
        </w:rPr>
        <w:t xml:space="preserve">Når vi </w:t>
      </w:r>
      <w:r w:rsidR="00FA3174">
        <w:rPr>
          <w:color w:val="0070C0"/>
        </w:rPr>
        <w:t>har samordningsansvar</w:t>
      </w:r>
      <w:r w:rsidR="00996CBF" w:rsidRPr="006C64A6">
        <w:rPr>
          <w:color w:val="0070C0"/>
        </w:rPr>
        <w:t xml:space="preserve">, skal vi </w:t>
      </w:r>
      <w:r w:rsidR="002D3445" w:rsidRPr="006C64A6">
        <w:rPr>
          <w:color w:val="0070C0"/>
          <w:u w:val="single"/>
        </w:rPr>
        <w:t>sørge for samordning</w:t>
      </w:r>
      <w:r w:rsidR="002D3445" w:rsidRPr="006C64A6">
        <w:rPr>
          <w:color w:val="0070C0"/>
        </w:rPr>
        <w:t xml:space="preserve"> </w:t>
      </w:r>
      <w:r w:rsidR="00265D73">
        <w:rPr>
          <w:color w:val="0070C0"/>
        </w:rPr>
        <w:t xml:space="preserve">og at </w:t>
      </w:r>
      <w:r w:rsidR="002D3445" w:rsidRPr="006C64A6">
        <w:rPr>
          <w:color w:val="0070C0"/>
        </w:rPr>
        <w:t>internkontrollen</w:t>
      </w:r>
      <w:r w:rsidR="00801E76" w:rsidRPr="006C64A6">
        <w:rPr>
          <w:color w:val="0070C0"/>
        </w:rPr>
        <w:t xml:space="preserve"> er på plass. </w:t>
      </w:r>
    </w:p>
    <w:p w14:paraId="5C02A311" w14:textId="34C8C647" w:rsidR="002D3445" w:rsidRPr="00CB55EE" w:rsidRDefault="00801E76" w:rsidP="006C64A6">
      <w:pPr>
        <w:pStyle w:val="Listeavsnitt"/>
        <w:numPr>
          <w:ilvl w:val="0"/>
          <w:numId w:val="38"/>
        </w:numPr>
        <w:rPr>
          <w:color w:val="0070C0"/>
        </w:rPr>
      </w:pPr>
      <w:r w:rsidRPr="00CB55EE">
        <w:rPr>
          <w:color w:val="0070C0"/>
        </w:rPr>
        <w:t xml:space="preserve">Når vi </w:t>
      </w:r>
      <w:r w:rsidR="00305E5B" w:rsidRPr="00CB55EE">
        <w:rPr>
          <w:color w:val="0070C0"/>
        </w:rPr>
        <w:t>er oppdragstaker</w:t>
      </w:r>
      <w:r w:rsidRPr="00CB55EE">
        <w:rPr>
          <w:color w:val="0070C0"/>
        </w:rPr>
        <w:t xml:space="preserve">, </w:t>
      </w:r>
      <w:r w:rsidR="004F756F" w:rsidRPr="00CB55EE">
        <w:rPr>
          <w:color w:val="0070C0"/>
        </w:rPr>
        <w:t xml:space="preserve">skal vi </w:t>
      </w:r>
      <w:r w:rsidRPr="00CB55EE">
        <w:rPr>
          <w:color w:val="0070C0"/>
        </w:rPr>
        <w:t>samarbeid</w:t>
      </w:r>
      <w:r w:rsidR="00265D73">
        <w:rPr>
          <w:color w:val="0070C0"/>
        </w:rPr>
        <w:t>e</w:t>
      </w:r>
      <w:r w:rsidRPr="00CB55EE">
        <w:rPr>
          <w:color w:val="0070C0"/>
        </w:rPr>
        <w:t xml:space="preserve"> med oppdragsgiver </w:t>
      </w:r>
      <w:r w:rsidR="00DB3CC5">
        <w:rPr>
          <w:color w:val="0070C0"/>
        </w:rPr>
        <w:t xml:space="preserve">og </w:t>
      </w:r>
      <w:r w:rsidR="004F756F" w:rsidRPr="00CB55EE">
        <w:rPr>
          <w:color w:val="0070C0"/>
          <w:u w:val="single"/>
        </w:rPr>
        <w:t xml:space="preserve">avklare </w:t>
      </w:r>
      <w:r w:rsidRPr="00CB55EE">
        <w:rPr>
          <w:color w:val="0070C0"/>
          <w:u w:val="single"/>
        </w:rPr>
        <w:t xml:space="preserve">hvordan </w:t>
      </w:r>
      <w:r w:rsidR="00690BE6" w:rsidRPr="00CB55EE">
        <w:rPr>
          <w:color w:val="0070C0"/>
          <w:u w:val="single"/>
        </w:rPr>
        <w:t>samordning skal fungere</w:t>
      </w:r>
      <w:r w:rsidR="00690BE6" w:rsidRPr="00CB55EE">
        <w:rPr>
          <w:color w:val="0070C0"/>
        </w:rPr>
        <w:t xml:space="preserve"> </w:t>
      </w:r>
      <w:r w:rsidRPr="00CB55EE">
        <w:rPr>
          <w:color w:val="0070C0"/>
        </w:rPr>
        <w:t>på arbeidsplassen.</w:t>
      </w:r>
      <w:r w:rsidR="00411324" w:rsidRPr="00CB55EE">
        <w:rPr>
          <w:color w:val="0070C0"/>
        </w:rPr>
        <w:t xml:space="preserve"> Når vi </w:t>
      </w:r>
      <w:r w:rsidR="002D3445" w:rsidRPr="00CB55EE">
        <w:rPr>
          <w:color w:val="0070C0"/>
        </w:rPr>
        <w:t xml:space="preserve">bruker innleide arbeidstakere eller selvstendige oppdragstakere, skal </w:t>
      </w:r>
      <w:r w:rsidR="00411324" w:rsidRPr="00CB55EE">
        <w:rPr>
          <w:color w:val="0070C0"/>
        </w:rPr>
        <w:t xml:space="preserve">vi </w:t>
      </w:r>
      <w:r w:rsidR="002D3445" w:rsidRPr="00CB55EE">
        <w:rPr>
          <w:color w:val="0070C0"/>
        </w:rPr>
        <w:t>sikre at de har et fullt forsvarlig arbeidsmiljø</w:t>
      </w:r>
      <w:r w:rsidR="00DB3CC5">
        <w:rPr>
          <w:color w:val="0070C0"/>
        </w:rPr>
        <w:t xml:space="preserve"> på like linje med egne ansatte.</w:t>
      </w:r>
    </w:p>
    <w:p w14:paraId="6C36A39B" w14:textId="77777777" w:rsidR="002D3445" w:rsidRDefault="002D3445" w:rsidP="002D3445"/>
    <w:p w14:paraId="072F68C0" w14:textId="77777777" w:rsidR="002D3445" w:rsidRPr="00CB55EE" w:rsidRDefault="002D3445" w:rsidP="002D3445">
      <w:pPr>
        <w:rPr>
          <w:color w:val="0070C0"/>
        </w:rPr>
      </w:pPr>
      <w:r w:rsidRPr="00CB55EE">
        <w:rPr>
          <w:color w:val="0070C0"/>
        </w:rPr>
        <w:t>Samordning kan dokumenteres gjennom en skriftlig avtale. Her er et eksempel på hvordan en slik avtale kan se ut:</w:t>
      </w:r>
    </w:p>
    <w:p w14:paraId="40D22F8B" w14:textId="2F957D7B" w:rsidR="00E76591" w:rsidRDefault="00E76591">
      <w:pPr>
        <w:tabs>
          <w:tab w:val="clear" w:pos="284"/>
        </w:tabs>
        <w:spacing w:before="0" w:after="200" w:line="276" w:lineRule="auto"/>
      </w:pPr>
      <w:r>
        <w:br w:type="page"/>
      </w:r>
    </w:p>
    <w:tbl>
      <w:tblPr>
        <w:tblStyle w:val="Tabellrutenett"/>
        <w:tblW w:w="14035" w:type="dxa"/>
        <w:tblLook w:val="04A0" w:firstRow="1" w:lastRow="0" w:firstColumn="1" w:lastColumn="0" w:noHBand="0" w:noVBand="1"/>
      </w:tblPr>
      <w:tblGrid>
        <w:gridCol w:w="5440"/>
        <w:gridCol w:w="8595"/>
      </w:tblGrid>
      <w:tr w:rsidR="002D3445" w:rsidRPr="000D44B0" w14:paraId="4DB1E1E1" w14:textId="77777777" w:rsidTr="0053720B">
        <w:trPr>
          <w:trHeight w:val="280"/>
        </w:trPr>
        <w:tc>
          <w:tcPr>
            <w:tcW w:w="0" w:type="auto"/>
            <w:hideMark/>
          </w:tcPr>
          <w:p w14:paraId="5A76BE43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0D44B0">
              <w:rPr>
                <w:rFonts w:cstheme="minorHAnsi"/>
                <w:b/>
                <w:bCs/>
                <w:color w:val="000000"/>
                <w:szCs w:val="20"/>
              </w:rPr>
              <w:t>Punkt</w:t>
            </w:r>
          </w:p>
        </w:tc>
        <w:tc>
          <w:tcPr>
            <w:tcW w:w="8595" w:type="dxa"/>
            <w:hideMark/>
          </w:tcPr>
          <w:p w14:paraId="186DF738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b/>
                <w:bCs/>
                <w:color w:val="000000"/>
                <w:szCs w:val="20"/>
              </w:rPr>
            </w:pPr>
            <w:r w:rsidRPr="000D44B0">
              <w:rPr>
                <w:rFonts w:cstheme="minorHAnsi"/>
                <w:b/>
                <w:bCs/>
                <w:color w:val="000000"/>
                <w:szCs w:val="20"/>
              </w:rPr>
              <w:t>Innhold</w:t>
            </w:r>
          </w:p>
        </w:tc>
      </w:tr>
      <w:tr w:rsidR="002D3445" w:rsidRPr="000D44B0" w14:paraId="795B6274" w14:textId="77777777" w:rsidTr="0053720B">
        <w:trPr>
          <w:trHeight w:val="280"/>
        </w:trPr>
        <w:tc>
          <w:tcPr>
            <w:tcW w:w="0" w:type="auto"/>
            <w:hideMark/>
          </w:tcPr>
          <w:p w14:paraId="3C3359F8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Arbeidsplass / prosjekt</w:t>
            </w:r>
          </w:p>
        </w:tc>
        <w:tc>
          <w:tcPr>
            <w:tcW w:w="8595" w:type="dxa"/>
            <w:hideMark/>
          </w:tcPr>
          <w:p w14:paraId="190F41C8" w14:textId="07FF88DF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 xml:space="preserve">Oppføring av enebolig  </w:t>
            </w:r>
          </w:p>
        </w:tc>
      </w:tr>
      <w:tr w:rsidR="002D3445" w:rsidRPr="000D44B0" w14:paraId="3FE01DCD" w14:textId="77777777" w:rsidTr="0053720B">
        <w:trPr>
          <w:trHeight w:val="280"/>
        </w:trPr>
        <w:tc>
          <w:tcPr>
            <w:tcW w:w="0" w:type="auto"/>
            <w:hideMark/>
          </w:tcPr>
          <w:p w14:paraId="41DD0350" w14:textId="7E1427EB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 xml:space="preserve">Adresse / </w:t>
            </w:r>
            <w:r w:rsidR="00200AE5">
              <w:rPr>
                <w:rFonts w:cstheme="minorHAnsi"/>
                <w:color w:val="000000"/>
                <w:szCs w:val="20"/>
              </w:rPr>
              <w:t>sted</w:t>
            </w:r>
          </w:p>
        </w:tc>
        <w:tc>
          <w:tcPr>
            <w:tcW w:w="8595" w:type="dxa"/>
            <w:hideMark/>
          </w:tcPr>
          <w:p w14:paraId="56D4E19D" w14:textId="7132952C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</w:p>
        </w:tc>
      </w:tr>
      <w:tr w:rsidR="002D3445" w:rsidRPr="000D44B0" w14:paraId="493880C6" w14:textId="77777777" w:rsidTr="0053720B">
        <w:trPr>
          <w:trHeight w:val="280"/>
        </w:trPr>
        <w:tc>
          <w:tcPr>
            <w:tcW w:w="0" w:type="auto"/>
            <w:hideMark/>
          </w:tcPr>
          <w:p w14:paraId="13E40C2E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Dato</w:t>
            </w:r>
          </w:p>
        </w:tc>
        <w:tc>
          <w:tcPr>
            <w:tcW w:w="8595" w:type="dxa"/>
          </w:tcPr>
          <w:p w14:paraId="2EB3F7DC" w14:textId="3C91A1BC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</w:p>
        </w:tc>
      </w:tr>
      <w:tr w:rsidR="002D3445" w:rsidRPr="00460BA3" w14:paraId="0B4732F8" w14:textId="77777777" w:rsidTr="0053720B">
        <w:trPr>
          <w:trHeight w:val="280"/>
        </w:trPr>
        <w:tc>
          <w:tcPr>
            <w:tcW w:w="0" w:type="auto"/>
            <w:hideMark/>
          </w:tcPr>
          <w:p w14:paraId="17B0FB35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Deltakende bedrifter</w:t>
            </w:r>
          </w:p>
        </w:tc>
        <w:tc>
          <w:tcPr>
            <w:tcW w:w="8595" w:type="dxa"/>
            <w:hideMark/>
          </w:tcPr>
          <w:p w14:paraId="7BA1DA78" w14:textId="77777777" w:rsidR="002D3445" w:rsidRPr="00416239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  <w:lang w:val="nn-NO"/>
              </w:rPr>
            </w:pPr>
            <w:r w:rsidRPr="00416239">
              <w:rPr>
                <w:rFonts w:cstheme="minorHAnsi"/>
                <w:color w:val="0070C0"/>
                <w:szCs w:val="20"/>
                <w:lang w:val="nn-NO"/>
              </w:rPr>
              <w:t>Bygg AS (hovedentreprenør), Elektrikeren AS, Rørservice AS</w:t>
            </w:r>
          </w:p>
        </w:tc>
      </w:tr>
      <w:tr w:rsidR="002D3445" w:rsidRPr="000D44B0" w14:paraId="5D0E1E93" w14:textId="77777777" w:rsidTr="0053720B">
        <w:trPr>
          <w:trHeight w:val="280"/>
        </w:trPr>
        <w:tc>
          <w:tcPr>
            <w:tcW w:w="0" w:type="auto"/>
            <w:hideMark/>
          </w:tcPr>
          <w:p w14:paraId="457B13DC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Samordningsansvarlig bedrift</w:t>
            </w:r>
          </w:p>
        </w:tc>
        <w:tc>
          <w:tcPr>
            <w:tcW w:w="8595" w:type="dxa"/>
            <w:hideMark/>
          </w:tcPr>
          <w:p w14:paraId="1DB5A881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Bygg AS</w:t>
            </w:r>
          </w:p>
        </w:tc>
      </w:tr>
      <w:tr w:rsidR="002D3445" w:rsidRPr="000D44B0" w14:paraId="22900BD4" w14:textId="77777777" w:rsidTr="0053720B">
        <w:trPr>
          <w:trHeight w:val="280"/>
        </w:trPr>
        <w:tc>
          <w:tcPr>
            <w:tcW w:w="0" w:type="auto"/>
            <w:hideMark/>
          </w:tcPr>
          <w:p w14:paraId="01B7D2B6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Kontaktperson (samordningsansvarlig)</w:t>
            </w:r>
          </w:p>
        </w:tc>
        <w:tc>
          <w:tcPr>
            <w:tcW w:w="8595" w:type="dxa"/>
            <w:hideMark/>
          </w:tcPr>
          <w:p w14:paraId="041B336A" w14:textId="7C37ED1A" w:rsidR="002D3445" w:rsidRPr="004C67BB" w:rsidRDefault="00E94479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>
              <w:rPr>
                <w:rFonts w:cstheme="minorHAnsi"/>
                <w:color w:val="0070C0"/>
                <w:szCs w:val="20"/>
              </w:rPr>
              <w:t xml:space="preserve">NN </w:t>
            </w:r>
            <w:r w:rsidR="002D3445" w:rsidRPr="004C67BB">
              <w:rPr>
                <w:rFonts w:cstheme="minorHAnsi"/>
                <w:color w:val="0070C0"/>
                <w:szCs w:val="20"/>
              </w:rPr>
              <w:t>(byggeleder)</w:t>
            </w:r>
          </w:p>
        </w:tc>
      </w:tr>
      <w:tr w:rsidR="002D3445" w:rsidRPr="000D44B0" w14:paraId="0ABB7946" w14:textId="77777777" w:rsidTr="0053720B">
        <w:trPr>
          <w:trHeight w:val="280"/>
        </w:trPr>
        <w:tc>
          <w:tcPr>
            <w:tcW w:w="0" w:type="auto"/>
            <w:hideMark/>
          </w:tcPr>
          <w:p w14:paraId="0B2295D5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Omfang av samordningen</w:t>
            </w:r>
          </w:p>
        </w:tc>
        <w:tc>
          <w:tcPr>
            <w:tcW w:w="8595" w:type="dxa"/>
            <w:hideMark/>
          </w:tcPr>
          <w:p w14:paraId="48DABE18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Gjelder alle arbeider på byggeplassen i perioden</w:t>
            </w:r>
          </w:p>
        </w:tc>
      </w:tr>
      <w:tr w:rsidR="002D3445" w:rsidRPr="000D44B0" w14:paraId="2A5B7D44" w14:textId="77777777" w:rsidTr="0053720B">
        <w:trPr>
          <w:trHeight w:val="280"/>
        </w:trPr>
        <w:tc>
          <w:tcPr>
            <w:tcW w:w="0" w:type="auto"/>
            <w:hideMark/>
          </w:tcPr>
          <w:p w14:paraId="5528266E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Omfatter aktiviteter/områder</w:t>
            </w:r>
          </w:p>
        </w:tc>
        <w:tc>
          <w:tcPr>
            <w:tcW w:w="8595" w:type="dxa"/>
            <w:hideMark/>
          </w:tcPr>
          <w:p w14:paraId="0057260D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Arbeid i høyden, stillas, løfteoperasjoner, bruk av maskiner, riggområde og trafikk</w:t>
            </w:r>
          </w:p>
        </w:tc>
      </w:tr>
      <w:tr w:rsidR="002D3445" w:rsidRPr="000D44B0" w14:paraId="5801284D" w14:textId="77777777" w:rsidTr="0053720B">
        <w:trPr>
          <w:trHeight w:val="280"/>
        </w:trPr>
        <w:tc>
          <w:tcPr>
            <w:tcW w:w="0" w:type="auto"/>
            <w:hideMark/>
          </w:tcPr>
          <w:p w14:paraId="12E16A8E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Oppstartsmøte før arbeid starter</w:t>
            </w:r>
          </w:p>
        </w:tc>
        <w:tc>
          <w:tcPr>
            <w:tcW w:w="8595" w:type="dxa"/>
            <w:hideMark/>
          </w:tcPr>
          <w:p w14:paraId="6CC18B12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Ja</w:t>
            </w:r>
          </w:p>
        </w:tc>
      </w:tr>
      <w:tr w:rsidR="002D3445" w:rsidRPr="000D44B0" w14:paraId="336094A7" w14:textId="77777777" w:rsidTr="0053720B">
        <w:trPr>
          <w:trHeight w:val="280"/>
        </w:trPr>
        <w:tc>
          <w:tcPr>
            <w:tcW w:w="0" w:type="auto"/>
            <w:hideMark/>
          </w:tcPr>
          <w:p w14:paraId="3F73E811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Løpende koordinering mellom bedrifter</w:t>
            </w:r>
          </w:p>
        </w:tc>
        <w:tc>
          <w:tcPr>
            <w:tcW w:w="8595" w:type="dxa"/>
            <w:hideMark/>
          </w:tcPr>
          <w:p w14:paraId="5C9AA2B3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Ja</w:t>
            </w:r>
          </w:p>
        </w:tc>
      </w:tr>
      <w:tr w:rsidR="002D3445" w:rsidRPr="000D44B0" w14:paraId="3040F33F" w14:textId="77777777" w:rsidTr="0053720B">
        <w:trPr>
          <w:trHeight w:val="280"/>
        </w:trPr>
        <w:tc>
          <w:tcPr>
            <w:tcW w:w="0" w:type="auto"/>
            <w:hideMark/>
          </w:tcPr>
          <w:p w14:paraId="1B33AC87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Felles gjennomgang av risiko ved endringer</w:t>
            </w:r>
          </w:p>
        </w:tc>
        <w:tc>
          <w:tcPr>
            <w:tcW w:w="8595" w:type="dxa"/>
            <w:hideMark/>
          </w:tcPr>
          <w:p w14:paraId="286E7310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Ja</w:t>
            </w:r>
          </w:p>
        </w:tc>
      </w:tr>
      <w:tr w:rsidR="002D3445" w:rsidRPr="000D44B0" w14:paraId="0E14B059" w14:textId="77777777" w:rsidTr="0053720B">
        <w:trPr>
          <w:trHeight w:val="280"/>
        </w:trPr>
        <w:tc>
          <w:tcPr>
            <w:tcW w:w="0" w:type="auto"/>
            <w:hideMark/>
          </w:tcPr>
          <w:p w14:paraId="46C087D6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Varsling av farer og avvik</w:t>
            </w:r>
          </w:p>
        </w:tc>
        <w:tc>
          <w:tcPr>
            <w:tcW w:w="8595" w:type="dxa"/>
            <w:hideMark/>
          </w:tcPr>
          <w:p w14:paraId="6327EF50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Ja</w:t>
            </w:r>
          </w:p>
        </w:tc>
      </w:tr>
      <w:tr w:rsidR="002D3445" w:rsidRPr="000D44B0" w14:paraId="3A58F68D" w14:textId="77777777" w:rsidTr="0053720B">
        <w:trPr>
          <w:trHeight w:val="280"/>
        </w:trPr>
        <w:tc>
          <w:tcPr>
            <w:tcW w:w="0" w:type="auto"/>
            <w:hideMark/>
          </w:tcPr>
          <w:p w14:paraId="4ABE0978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Ansvar for egne ansatte og eget HMS-arbeid</w:t>
            </w:r>
          </w:p>
        </w:tc>
        <w:tc>
          <w:tcPr>
            <w:tcW w:w="8595" w:type="dxa"/>
            <w:hideMark/>
          </w:tcPr>
          <w:p w14:paraId="777E10D7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Hver bedrift har ansvar for egne ansatte og eget HMS-arbeid</w:t>
            </w:r>
          </w:p>
        </w:tc>
      </w:tr>
      <w:tr w:rsidR="002D3445" w:rsidRPr="000D44B0" w14:paraId="646BB0DF" w14:textId="77777777" w:rsidTr="0053720B">
        <w:trPr>
          <w:trHeight w:val="280"/>
        </w:trPr>
        <w:tc>
          <w:tcPr>
            <w:tcW w:w="0" w:type="auto"/>
            <w:hideMark/>
          </w:tcPr>
          <w:p w14:paraId="01F74F2D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Følge felles regler og instrukser</w:t>
            </w:r>
          </w:p>
        </w:tc>
        <w:tc>
          <w:tcPr>
            <w:tcW w:w="8595" w:type="dxa"/>
            <w:hideMark/>
          </w:tcPr>
          <w:p w14:paraId="07A51D8F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Alle skal følge felles vernerutiner og byggeplassregler</w:t>
            </w:r>
          </w:p>
        </w:tc>
      </w:tr>
      <w:tr w:rsidR="002D3445" w:rsidRPr="000D44B0" w14:paraId="498DC46A" w14:textId="77777777" w:rsidTr="0053720B">
        <w:trPr>
          <w:trHeight w:val="280"/>
        </w:trPr>
        <w:tc>
          <w:tcPr>
            <w:tcW w:w="0" w:type="auto"/>
            <w:hideMark/>
          </w:tcPr>
          <w:p w14:paraId="126D3525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Informere om arbeid som kan påvirke andre</w:t>
            </w:r>
          </w:p>
        </w:tc>
        <w:tc>
          <w:tcPr>
            <w:tcW w:w="8595" w:type="dxa"/>
            <w:hideMark/>
          </w:tcPr>
          <w:p w14:paraId="029C8458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Avklares daglig med byggeleder før oppstart</w:t>
            </w:r>
          </w:p>
        </w:tc>
      </w:tr>
      <w:tr w:rsidR="002D3445" w:rsidRPr="000D44B0" w14:paraId="3EF4659F" w14:textId="77777777" w:rsidTr="0053720B">
        <w:trPr>
          <w:trHeight w:val="280"/>
        </w:trPr>
        <w:tc>
          <w:tcPr>
            <w:tcW w:w="0" w:type="auto"/>
            <w:hideMark/>
          </w:tcPr>
          <w:p w14:paraId="5EB4E2EF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Innleide/underleverandører – hvordan inngår de i HMS-arbeidet</w:t>
            </w:r>
          </w:p>
        </w:tc>
        <w:tc>
          <w:tcPr>
            <w:tcW w:w="8595" w:type="dxa"/>
            <w:hideMark/>
          </w:tcPr>
          <w:p w14:paraId="5C72E628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Følger samme HMS</w:t>
            </w:r>
            <w:r w:rsidRPr="004C67BB">
              <w:rPr>
                <w:rFonts w:cstheme="minorHAnsi"/>
                <w:color w:val="0070C0"/>
                <w:szCs w:val="20"/>
              </w:rPr>
              <w:noBreakHyphen/>
              <w:t>krav og rapporterer til sin arbeidsgiver og byggeleder</w:t>
            </w:r>
          </w:p>
        </w:tc>
      </w:tr>
      <w:tr w:rsidR="002D3445" w:rsidRPr="000D44B0" w14:paraId="343F516E" w14:textId="77777777" w:rsidTr="0053720B">
        <w:trPr>
          <w:trHeight w:val="280"/>
        </w:trPr>
        <w:tc>
          <w:tcPr>
            <w:tcW w:w="0" w:type="auto"/>
            <w:hideMark/>
          </w:tcPr>
          <w:p w14:paraId="40EB5D7A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Spesielle risikoforhold på arbeidsplassen</w:t>
            </w:r>
          </w:p>
        </w:tc>
        <w:tc>
          <w:tcPr>
            <w:tcW w:w="8595" w:type="dxa"/>
            <w:hideMark/>
          </w:tcPr>
          <w:p w14:paraId="206DED8F" w14:textId="77777777" w:rsidR="002D3445" w:rsidRPr="004C67BB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 w:rsidRPr="004C67BB">
              <w:rPr>
                <w:rFonts w:cstheme="minorHAnsi"/>
                <w:color w:val="0070C0"/>
                <w:szCs w:val="20"/>
              </w:rPr>
              <w:t>Arbeid i høyden, bruk av kran, flere fag samtidig på liten plass</w:t>
            </w:r>
          </w:p>
        </w:tc>
      </w:tr>
      <w:tr w:rsidR="002D3445" w:rsidRPr="000D44B0" w14:paraId="7969B5FA" w14:textId="77777777" w:rsidTr="0053720B">
        <w:trPr>
          <w:trHeight w:val="280"/>
        </w:trPr>
        <w:tc>
          <w:tcPr>
            <w:tcW w:w="0" w:type="auto"/>
            <w:hideMark/>
          </w:tcPr>
          <w:p w14:paraId="7C23B190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Samordningsansvarlig – signatur</w:t>
            </w:r>
          </w:p>
        </w:tc>
        <w:tc>
          <w:tcPr>
            <w:tcW w:w="8595" w:type="dxa"/>
            <w:hideMark/>
          </w:tcPr>
          <w:p w14:paraId="005FE1E5" w14:textId="19158E76" w:rsidR="002D3445" w:rsidRPr="004C67BB" w:rsidRDefault="00326ADE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>
              <w:rPr>
                <w:rFonts w:cs="Calibri"/>
                <w:color w:val="0070C0"/>
                <w:szCs w:val="20"/>
              </w:rPr>
              <w:t>NN</w:t>
            </w:r>
          </w:p>
        </w:tc>
      </w:tr>
      <w:tr w:rsidR="002D3445" w:rsidRPr="000D44B0" w14:paraId="7823A37A" w14:textId="77777777" w:rsidTr="0053720B">
        <w:trPr>
          <w:trHeight w:val="280"/>
        </w:trPr>
        <w:tc>
          <w:tcPr>
            <w:tcW w:w="0" w:type="auto"/>
            <w:hideMark/>
          </w:tcPr>
          <w:p w14:paraId="677722F8" w14:textId="77777777" w:rsidR="002D3445" w:rsidRPr="000D44B0" w:rsidRDefault="002D3445">
            <w:pPr>
              <w:tabs>
                <w:tab w:val="clear" w:pos="284"/>
              </w:tabs>
              <w:spacing w:before="0"/>
              <w:rPr>
                <w:rFonts w:cs="Calibri"/>
                <w:color w:val="000000"/>
                <w:szCs w:val="20"/>
              </w:rPr>
            </w:pPr>
            <w:r w:rsidRPr="000D44B0">
              <w:rPr>
                <w:rFonts w:cstheme="minorHAnsi"/>
                <w:color w:val="000000"/>
                <w:szCs w:val="20"/>
              </w:rPr>
              <w:t>Øvrige bedrifter – signatur</w:t>
            </w:r>
          </w:p>
        </w:tc>
        <w:tc>
          <w:tcPr>
            <w:tcW w:w="8595" w:type="dxa"/>
            <w:hideMark/>
          </w:tcPr>
          <w:p w14:paraId="60856294" w14:textId="18F46CF3" w:rsidR="002D3445" w:rsidRPr="004C67BB" w:rsidRDefault="00326ADE">
            <w:pPr>
              <w:tabs>
                <w:tab w:val="clear" w:pos="284"/>
              </w:tabs>
              <w:spacing w:before="0"/>
              <w:rPr>
                <w:rFonts w:cs="Calibri"/>
                <w:color w:val="0070C0"/>
                <w:szCs w:val="20"/>
              </w:rPr>
            </w:pPr>
            <w:r>
              <w:rPr>
                <w:rFonts w:cstheme="minorHAnsi"/>
                <w:color w:val="0070C0"/>
                <w:szCs w:val="20"/>
              </w:rPr>
              <w:t xml:space="preserve">NN </w:t>
            </w:r>
            <w:r w:rsidR="002D3445" w:rsidRPr="004C67BB">
              <w:rPr>
                <w:rFonts w:cstheme="minorHAnsi"/>
                <w:color w:val="0070C0"/>
                <w:szCs w:val="20"/>
              </w:rPr>
              <w:t xml:space="preserve">AS, </w:t>
            </w:r>
            <w:r>
              <w:rPr>
                <w:rFonts w:cstheme="minorHAnsi"/>
                <w:color w:val="0070C0"/>
                <w:szCs w:val="20"/>
              </w:rPr>
              <w:t xml:space="preserve">BB </w:t>
            </w:r>
            <w:r w:rsidR="002D3445" w:rsidRPr="004C67BB">
              <w:rPr>
                <w:rFonts w:cstheme="minorHAnsi"/>
                <w:color w:val="0070C0"/>
                <w:szCs w:val="20"/>
              </w:rPr>
              <w:t>AS</w:t>
            </w:r>
          </w:p>
        </w:tc>
      </w:tr>
    </w:tbl>
    <w:p w14:paraId="2FD72B3A" w14:textId="77777777" w:rsidR="00F427CB" w:rsidRPr="00F427CB" w:rsidRDefault="00F427CB" w:rsidP="00F427CB"/>
    <w:sectPr w:rsidR="00F427CB" w:rsidRPr="00F427CB" w:rsidSect="005F5237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86682" w14:textId="77777777" w:rsidR="00CA03E0" w:rsidRDefault="00CA03E0" w:rsidP="004E4694">
      <w:pPr>
        <w:spacing w:before="0"/>
      </w:pPr>
      <w:r>
        <w:separator/>
      </w:r>
    </w:p>
  </w:endnote>
  <w:endnote w:type="continuationSeparator" w:id="0">
    <w:p w14:paraId="0FF75E0D" w14:textId="77777777" w:rsidR="00CA03E0" w:rsidRDefault="00CA03E0" w:rsidP="004E469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NTEF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D15B3" w14:textId="77777777" w:rsidR="00CA03E0" w:rsidRDefault="00CA03E0" w:rsidP="004E4694">
      <w:pPr>
        <w:spacing w:before="0"/>
      </w:pPr>
      <w:r>
        <w:separator/>
      </w:r>
    </w:p>
  </w:footnote>
  <w:footnote w:type="continuationSeparator" w:id="0">
    <w:p w14:paraId="1FC318BF" w14:textId="77777777" w:rsidR="00CA03E0" w:rsidRDefault="00CA03E0" w:rsidP="004E469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B4859"/>
    <w:multiLevelType w:val="hybridMultilevel"/>
    <w:tmpl w:val="94167BB2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24F4E"/>
    <w:multiLevelType w:val="hybridMultilevel"/>
    <w:tmpl w:val="3272901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A30C1"/>
    <w:multiLevelType w:val="hybridMultilevel"/>
    <w:tmpl w:val="D8826EEC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821D3"/>
    <w:multiLevelType w:val="hybridMultilevel"/>
    <w:tmpl w:val="4248449C"/>
    <w:lvl w:ilvl="0" w:tplc="1E94711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91DFC"/>
    <w:multiLevelType w:val="hybridMultilevel"/>
    <w:tmpl w:val="2C6808DE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39313B"/>
    <w:multiLevelType w:val="multilevel"/>
    <w:tmpl w:val="3912E00A"/>
    <w:lvl w:ilvl="0">
      <w:start w:val="1"/>
      <w:numFmt w:val="upperRoman"/>
      <w:lvlText w:val="%1."/>
      <w:lvlJc w:val="left"/>
      <w:pPr>
        <w:tabs>
          <w:tab w:val="num" w:pos="-3960"/>
        </w:tabs>
        <w:ind w:left="-432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-3240"/>
        </w:tabs>
        <w:ind w:left="-360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-2520"/>
        </w:tabs>
        <w:ind w:left="-288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-1800"/>
        </w:tabs>
        <w:ind w:left="-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-1080"/>
        </w:tabs>
        <w:ind w:left="-1440" w:firstLine="0"/>
      </w:pPr>
      <w:rPr>
        <w:rFonts w:hint="default"/>
      </w:rPr>
    </w:lvl>
    <w:lvl w:ilvl="5">
      <w:start w:val="1"/>
      <w:numFmt w:val="upperLetter"/>
      <w:pStyle w:val="Overskrift6"/>
      <w:lvlText w:val="%6"/>
      <w:lvlJc w:val="left"/>
      <w:pPr>
        <w:tabs>
          <w:tab w:val="num" w:pos="-360"/>
        </w:tabs>
        <w:ind w:left="-720" w:firstLine="720"/>
      </w:pPr>
      <w:rPr>
        <w:rFonts w:hint="default"/>
      </w:rPr>
    </w:lvl>
    <w:lvl w:ilvl="6">
      <w:start w:val="1"/>
      <w:numFmt w:val="decimal"/>
      <w:pStyle w:val="Overskrift7"/>
      <w:lvlText w:val="%6.%7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decimal"/>
      <w:pStyle w:val="Overskrift8"/>
      <w:lvlText w:val="%6.%7.%8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8">
      <w:start w:val="1"/>
      <w:numFmt w:val="decimal"/>
      <w:pStyle w:val="Overskrift9"/>
      <w:lvlText w:val="%6.%7.%8.%9"/>
      <w:lvlJc w:val="left"/>
      <w:pPr>
        <w:tabs>
          <w:tab w:val="num" w:pos="1800"/>
        </w:tabs>
        <w:ind w:left="1440" w:hanging="1440"/>
      </w:pPr>
      <w:rPr>
        <w:rFonts w:hint="default"/>
      </w:rPr>
    </w:lvl>
  </w:abstractNum>
  <w:abstractNum w:abstractNumId="6" w15:restartNumberingAfterBreak="0">
    <w:nsid w:val="2A791FCF"/>
    <w:multiLevelType w:val="hybridMultilevel"/>
    <w:tmpl w:val="B2A28D3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2571A"/>
    <w:multiLevelType w:val="hybridMultilevel"/>
    <w:tmpl w:val="7B0CF67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D6005B"/>
    <w:multiLevelType w:val="hybridMultilevel"/>
    <w:tmpl w:val="A67C8B3E"/>
    <w:lvl w:ilvl="0" w:tplc="0414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4C4D670A"/>
    <w:multiLevelType w:val="multilevel"/>
    <w:tmpl w:val="7CE25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437C99"/>
    <w:multiLevelType w:val="multilevel"/>
    <w:tmpl w:val="C9320DF2"/>
    <w:lvl w:ilvl="0">
      <w:start w:val="1"/>
      <w:numFmt w:val="decimal"/>
      <w:pStyle w:val="Overskrift1"/>
      <w:lvlText w:val="%1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decimal"/>
      <w:pStyle w:val="Overskrift2"/>
      <w:lvlText w:val="%1.%2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pStyle w:val="Overskrift3"/>
      <w:lvlText w:val="%1.%2.%3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pStyle w:val="Overskrift4"/>
      <w:lvlText w:val="%1.%2.%3.%4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596D73BE"/>
    <w:multiLevelType w:val="hybridMultilevel"/>
    <w:tmpl w:val="1798A8F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72F31"/>
    <w:multiLevelType w:val="hybridMultilevel"/>
    <w:tmpl w:val="7E806C66"/>
    <w:lvl w:ilvl="0" w:tplc="2AC66BF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101E56"/>
    <w:multiLevelType w:val="hybridMultilevel"/>
    <w:tmpl w:val="61FC9E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4708E"/>
    <w:multiLevelType w:val="hybridMultilevel"/>
    <w:tmpl w:val="8096728E"/>
    <w:lvl w:ilvl="0" w:tplc="54801906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4F26F49"/>
    <w:multiLevelType w:val="hybridMultilevel"/>
    <w:tmpl w:val="1E04F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215AAF"/>
    <w:multiLevelType w:val="hybridMultilevel"/>
    <w:tmpl w:val="56CA0E0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F949EB"/>
    <w:multiLevelType w:val="multilevel"/>
    <w:tmpl w:val="EC423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7E3A19"/>
    <w:multiLevelType w:val="hybridMultilevel"/>
    <w:tmpl w:val="2954D3E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C05EFF"/>
    <w:multiLevelType w:val="hybridMultilevel"/>
    <w:tmpl w:val="D1E0342A"/>
    <w:lvl w:ilvl="0" w:tplc="B24C80E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155240">
    <w:abstractNumId w:val="10"/>
  </w:num>
  <w:num w:numId="2" w16cid:durableId="1150248450">
    <w:abstractNumId w:val="10"/>
  </w:num>
  <w:num w:numId="3" w16cid:durableId="507016904">
    <w:abstractNumId w:val="10"/>
  </w:num>
  <w:num w:numId="4" w16cid:durableId="2066294732">
    <w:abstractNumId w:val="10"/>
  </w:num>
  <w:num w:numId="5" w16cid:durableId="342436784">
    <w:abstractNumId w:val="10"/>
  </w:num>
  <w:num w:numId="6" w16cid:durableId="1491796995">
    <w:abstractNumId w:val="10"/>
  </w:num>
  <w:num w:numId="7" w16cid:durableId="2019650016">
    <w:abstractNumId w:val="10"/>
  </w:num>
  <w:num w:numId="8" w16cid:durableId="110784206">
    <w:abstractNumId w:val="10"/>
  </w:num>
  <w:num w:numId="9" w16cid:durableId="951353193">
    <w:abstractNumId w:val="10"/>
  </w:num>
  <w:num w:numId="10" w16cid:durableId="480660407">
    <w:abstractNumId w:val="5"/>
  </w:num>
  <w:num w:numId="11" w16cid:durableId="1206024575">
    <w:abstractNumId w:val="5"/>
  </w:num>
  <w:num w:numId="12" w16cid:durableId="1995527996">
    <w:abstractNumId w:val="5"/>
  </w:num>
  <w:num w:numId="13" w16cid:durableId="1282033166">
    <w:abstractNumId w:val="5"/>
  </w:num>
  <w:num w:numId="14" w16cid:durableId="508182059">
    <w:abstractNumId w:val="10"/>
  </w:num>
  <w:num w:numId="15" w16cid:durableId="1368260776">
    <w:abstractNumId w:val="10"/>
  </w:num>
  <w:num w:numId="16" w16cid:durableId="728459194">
    <w:abstractNumId w:val="10"/>
  </w:num>
  <w:num w:numId="17" w16cid:durableId="1283807476">
    <w:abstractNumId w:val="10"/>
  </w:num>
  <w:num w:numId="18" w16cid:durableId="986982850">
    <w:abstractNumId w:val="10"/>
  </w:num>
  <w:num w:numId="19" w16cid:durableId="1965840493">
    <w:abstractNumId w:val="5"/>
  </w:num>
  <w:num w:numId="20" w16cid:durableId="799998249">
    <w:abstractNumId w:val="5"/>
  </w:num>
  <w:num w:numId="21" w16cid:durableId="666439249">
    <w:abstractNumId w:val="5"/>
  </w:num>
  <w:num w:numId="22" w16cid:durableId="1902904836">
    <w:abstractNumId w:val="5"/>
  </w:num>
  <w:num w:numId="23" w16cid:durableId="829444656">
    <w:abstractNumId w:val="13"/>
  </w:num>
  <w:num w:numId="24" w16cid:durableId="1467698836">
    <w:abstractNumId w:val="7"/>
  </w:num>
  <w:num w:numId="25" w16cid:durableId="663558395">
    <w:abstractNumId w:val="4"/>
  </w:num>
  <w:num w:numId="26" w16cid:durableId="502430317">
    <w:abstractNumId w:val="0"/>
  </w:num>
  <w:num w:numId="27" w16cid:durableId="388118850">
    <w:abstractNumId w:val="19"/>
  </w:num>
  <w:num w:numId="28" w16cid:durableId="1985966198">
    <w:abstractNumId w:val="14"/>
  </w:num>
  <w:num w:numId="29" w16cid:durableId="2114669092">
    <w:abstractNumId w:val="3"/>
  </w:num>
  <w:num w:numId="30" w16cid:durableId="1910072701">
    <w:abstractNumId w:val="17"/>
  </w:num>
  <w:num w:numId="31" w16cid:durableId="1363554527">
    <w:abstractNumId w:val="12"/>
  </w:num>
  <w:num w:numId="32" w16cid:durableId="612514832">
    <w:abstractNumId w:val="15"/>
  </w:num>
  <w:num w:numId="33" w16cid:durableId="26951275">
    <w:abstractNumId w:val="6"/>
  </w:num>
  <w:num w:numId="34" w16cid:durableId="1746998894">
    <w:abstractNumId w:val="9"/>
  </w:num>
  <w:num w:numId="35" w16cid:durableId="281040360">
    <w:abstractNumId w:val="2"/>
  </w:num>
  <w:num w:numId="36" w16cid:durableId="934099300">
    <w:abstractNumId w:val="16"/>
  </w:num>
  <w:num w:numId="37" w16cid:durableId="1892307588">
    <w:abstractNumId w:val="11"/>
  </w:num>
  <w:num w:numId="38" w16cid:durableId="328868454">
    <w:abstractNumId w:val="18"/>
  </w:num>
  <w:num w:numId="39" w16cid:durableId="1602571297">
    <w:abstractNumId w:val="8"/>
  </w:num>
  <w:num w:numId="40" w16cid:durableId="1171022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340"/>
    <w:rsid w:val="00001406"/>
    <w:rsid w:val="00003D3D"/>
    <w:rsid w:val="000041AD"/>
    <w:rsid w:val="00011412"/>
    <w:rsid w:val="00011AF0"/>
    <w:rsid w:val="00012289"/>
    <w:rsid w:val="00015CB7"/>
    <w:rsid w:val="00020A13"/>
    <w:rsid w:val="000213F3"/>
    <w:rsid w:val="00021FD5"/>
    <w:rsid w:val="00024520"/>
    <w:rsid w:val="00034C32"/>
    <w:rsid w:val="00050599"/>
    <w:rsid w:val="000712FB"/>
    <w:rsid w:val="00072DEB"/>
    <w:rsid w:val="00073BB5"/>
    <w:rsid w:val="0007494D"/>
    <w:rsid w:val="00075231"/>
    <w:rsid w:val="00076285"/>
    <w:rsid w:val="000767F9"/>
    <w:rsid w:val="00082690"/>
    <w:rsid w:val="00085A18"/>
    <w:rsid w:val="0008666C"/>
    <w:rsid w:val="0009093B"/>
    <w:rsid w:val="00094562"/>
    <w:rsid w:val="000959C5"/>
    <w:rsid w:val="00096F2D"/>
    <w:rsid w:val="000A0714"/>
    <w:rsid w:val="000A08CF"/>
    <w:rsid w:val="000A511E"/>
    <w:rsid w:val="000B06FA"/>
    <w:rsid w:val="000B2B8C"/>
    <w:rsid w:val="000D69EC"/>
    <w:rsid w:val="000E0201"/>
    <w:rsid w:val="000E3380"/>
    <w:rsid w:val="000E5C42"/>
    <w:rsid w:val="000F19B6"/>
    <w:rsid w:val="000F1B87"/>
    <w:rsid w:val="000F280E"/>
    <w:rsid w:val="000F2F80"/>
    <w:rsid w:val="000F377A"/>
    <w:rsid w:val="000F6EC2"/>
    <w:rsid w:val="000F7400"/>
    <w:rsid w:val="000F7F4B"/>
    <w:rsid w:val="0010524E"/>
    <w:rsid w:val="001077FD"/>
    <w:rsid w:val="00112C14"/>
    <w:rsid w:val="001138AB"/>
    <w:rsid w:val="00113991"/>
    <w:rsid w:val="001258CA"/>
    <w:rsid w:val="00126E7F"/>
    <w:rsid w:val="00130269"/>
    <w:rsid w:val="0013032A"/>
    <w:rsid w:val="00130D7C"/>
    <w:rsid w:val="0013151A"/>
    <w:rsid w:val="0013193B"/>
    <w:rsid w:val="0014275D"/>
    <w:rsid w:val="00142DCF"/>
    <w:rsid w:val="00143D4B"/>
    <w:rsid w:val="001476F3"/>
    <w:rsid w:val="00151D89"/>
    <w:rsid w:val="001520BA"/>
    <w:rsid w:val="00156ACA"/>
    <w:rsid w:val="001575D5"/>
    <w:rsid w:val="001576E4"/>
    <w:rsid w:val="00166D3F"/>
    <w:rsid w:val="001714EE"/>
    <w:rsid w:val="001763D2"/>
    <w:rsid w:val="00185879"/>
    <w:rsid w:val="0019251C"/>
    <w:rsid w:val="00192841"/>
    <w:rsid w:val="00194CAC"/>
    <w:rsid w:val="001965A6"/>
    <w:rsid w:val="00197AD6"/>
    <w:rsid w:val="001A31F7"/>
    <w:rsid w:val="001B186F"/>
    <w:rsid w:val="001B1F02"/>
    <w:rsid w:val="001B3C8E"/>
    <w:rsid w:val="001B47A1"/>
    <w:rsid w:val="001B75DA"/>
    <w:rsid w:val="001C2AEF"/>
    <w:rsid w:val="001C3CFC"/>
    <w:rsid w:val="001E28F2"/>
    <w:rsid w:val="001E7BED"/>
    <w:rsid w:val="001F5B68"/>
    <w:rsid w:val="001F5D8C"/>
    <w:rsid w:val="001F68E2"/>
    <w:rsid w:val="001F6B6C"/>
    <w:rsid w:val="00200896"/>
    <w:rsid w:val="00200AE5"/>
    <w:rsid w:val="002060C0"/>
    <w:rsid w:val="00210F2F"/>
    <w:rsid w:val="002119EF"/>
    <w:rsid w:val="00212823"/>
    <w:rsid w:val="00213285"/>
    <w:rsid w:val="0021377E"/>
    <w:rsid w:val="002137A8"/>
    <w:rsid w:val="0022134D"/>
    <w:rsid w:val="002214EA"/>
    <w:rsid w:val="00225EAE"/>
    <w:rsid w:val="00230EBE"/>
    <w:rsid w:val="0023184A"/>
    <w:rsid w:val="00232A3A"/>
    <w:rsid w:val="00233DF7"/>
    <w:rsid w:val="002360AE"/>
    <w:rsid w:val="00237D3B"/>
    <w:rsid w:val="00240387"/>
    <w:rsid w:val="002408E9"/>
    <w:rsid w:val="002517AB"/>
    <w:rsid w:val="002555B9"/>
    <w:rsid w:val="0025560E"/>
    <w:rsid w:val="00260BF0"/>
    <w:rsid w:val="00263BCC"/>
    <w:rsid w:val="002659DE"/>
    <w:rsid w:val="00265D73"/>
    <w:rsid w:val="00270BCE"/>
    <w:rsid w:val="0027302A"/>
    <w:rsid w:val="00274F97"/>
    <w:rsid w:val="00277564"/>
    <w:rsid w:val="002812B4"/>
    <w:rsid w:val="00281B3A"/>
    <w:rsid w:val="0028239E"/>
    <w:rsid w:val="00282D91"/>
    <w:rsid w:val="00284C4A"/>
    <w:rsid w:val="002876F1"/>
    <w:rsid w:val="00291578"/>
    <w:rsid w:val="002957B7"/>
    <w:rsid w:val="002A5605"/>
    <w:rsid w:val="002A5903"/>
    <w:rsid w:val="002B058D"/>
    <w:rsid w:val="002B1334"/>
    <w:rsid w:val="002B13CA"/>
    <w:rsid w:val="002B4A29"/>
    <w:rsid w:val="002C017A"/>
    <w:rsid w:val="002C2D59"/>
    <w:rsid w:val="002C4229"/>
    <w:rsid w:val="002D3445"/>
    <w:rsid w:val="002D4B20"/>
    <w:rsid w:val="002E708C"/>
    <w:rsid w:val="002E74B9"/>
    <w:rsid w:val="002F07A8"/>
    <w:rsid w:val="002F6FAA"/>
    <w:rsid w:val="00302767"/>
    <w:rsid w:val="00305CF8"/>
    <w:rsid w:val="00305E5B"/>
    <w:rsid w:val="00306DC4"/>
    <w:rsid w:val="00311A7B"/>
    <w:rsid w:val="00311B48"/>
    <w:rsid w:val="00313721"/>
    <w:rsid w:val="0031424A"/>
    <w:rsid w:val="00316BAF"/>
    <w:rsid w:val="0032102D"/>
    <w:rsid w:val="003255B5"/>
    <w:rsid w:val="00325A48"/>
    <w:rsid w:val="00326ADE"/>
    <w:rsid w:val="00330D4F"/>
    <w:rsid w:val="003319EE"/>
    <w:rsid w:val="00333973"/>
    <w:rsid w:val="00335045"/>
    <w:rsid w:val="00335C7F"/>
    <w:rsid w:val="003368F0"/>
    <w:rsid w:val="00336D8D"/>
    <w:rsid w:val="00336E0A"/>
    <w:rsid w:val="00340524"/>
    <w:rsid w:val="00340C90"/>
    <w:rsid w:val="00360E11"/>
    <w:rsid w:val="00367985"/>
    <w:rsid w:val="003730ED"/>
    <w:rsid w:val="00376973"/>
    <w:rsid w:val="00376F47"/>
    <w:rsid w:val="0038241B"/>
    <w:rsid w:val="00384411"/>
    <w:rsid w:val="00386BDE"/>
    <w:rsid w:val="00386E2C"/>
    <w:rsid w:val="00394835"/>
    <w:rsid w:val="003A1966"/>
    <w:rsid w:val="003A1AEF"/>
    <w:rsid w:val="003A2936"/>
    <w:rsid w:val="003A56BF"/>
    <w:rsid w:val="003B00EE"/>
    <w:rsid w:val="003B50FF"/>
    <w:rsid w:val="003C2CD2"/>
    <w:rsid w:val="003C4F99"/>
    <w:rsid w:val="003C740B"/>
    <w:rsid w:val="003C76B3"/>
    <w:rsid w:val="003D49B2"/>
    <w:rsid w:val="003E3C1B"/>
    <w:rsid w:val="003E694D"/>
    <w:rsid w:val="003F11B8"/>
    <w:rsid w:val="003F2743"/>
    <w:rsid w:val="003F2823"/>
    <w:rsid w:val="003F36D8"/>
    <w:rsid w:val="003F5AAB"/>
    <w:rsid w:val="003F6013"/>
    <w:rsid w:val="003F7BF0"/>
    <w:rsid w:val="00406C6D"/>
    <w:rsid w:val="00411324"/>
    <w:rsid w:val="00416239"/>
    <w:rsid w:val="004250D5"/>
    <w:rsid w:val="00432203"/>
    <w:rsid w:val="004366D9"/>
    <w:rsid w:val="004466FD"/>
    <w:rsid w:val="004479B1"/>
    <w:rsid w:val="00447F7F"/>
    <w:rsid w:val="00450CC8"/>
    <w:rsid w:val="00460BA3"/>
    <w:rsid w:val="00462203"/>
    <w:rsid w:val="0046786E"/>
    <w:rsid w:val="004725CD"/>
    <w:rsid w:val="004735F0"/>
    <w:rsid w:val="004739C2"/>
    <w:rsid w:val="00474B1E"/>
    <w:rsid w:val="0047642C"/>
    <w:rsid w:val="00486929"/>
    <w:rsid w:val="004873B2"/>
    <w:rsid w:val="00496870"/>
    <w:rsid w:val="004973D4"/>
    <w:rsid w:val="00497F05"/>
    <w:rsid w:val="004A0069"/>
    <w:rsid w:val="004A58CC"/>
    <w:rsid w:val="004A5B04"/>
    <w:rsid w:val="004A6123"/>
    <w:rsid w:val="004A6792"/>
    <w:rsid w:val="004A77C2"/>
    <w:rsid w:val="004B3206"/>
    <w:rsid w:val="004B729E"/>
    <w:rsid w:val="004C0F87"/>
    <w:rsid w:val="004C377A"/>
    <w:rsid w:val="004C4806"/>
    <w:rsid w:val="004C67BB"/>
    <w:rsid w:val="004D130F"/>
    <w:rsid w:val="004D311E"/>
    <w:rsid w:val="004D7519"/>
    <w:rsid w:val="004E4694"/>
    <w:rsid w:val="004F756F"/>
    <w:rsid w:val="005022D7"/>
    <w:rsid w:val="005129C1"/>
    <w:rsid w:val="00512F13"/>
    <w:rsid w:val="00513CF7"/>
    <w:rsid w:val="00517717"/>
    <w:rsid w:val="00517AB5"/>
    <w:rsid w:val="00526E27"/>
    <w:rsid w:val="00526F4F"/>
    <w:rsid w:val="00527C53"/>
    <w:rsid w:val="00532768"/>
    <w:rsid w:val="00534A29"/>
    <w:rsid w:val="0053515F"/>
    <w:rsid w:val="00536160"/>
    <w:rsid w:val="0053650B"/>
    <w:rsid w:val="00537170"/>
    <w:rsid w:val="0053720B"/>
    <w:rsid w:val="00540970"/>
    <w:rsid w:val="00550FE5"/>
    <w:rsid w:val="0056137B"/>
    <w:rsid w:val="00561745"/>
    <w:rsid w:val="00561D2C"/>
    <w:rsid w:val="00562313"/>
    <w:rsid w:val="00562DA0"/>
    <w:rsid w:val="005676C4"/>
    <w:rsid w:val="00570B8B"/>
    <w:rsid w:val="00580057"/>
    <w:rsid w:val="00584547"/>
    <w:rsid w:val="00586810"/>
    <w:rsid w:val="0058720C"/>
    <w:rsid w:val="005935E2"/>
    <w:rsid w:val="00596A82"/>
    <w:rsid w:val="005A1F01"/>
    <w:rsid w:val="005B0649"/>
    <w:rsid w:val="005B10E1"/>
    <w:rsid w:val="005B25F0"/>
    <w:rsid w:val="005B4F33"/>
    <w:rsid w:val="005B65CA"/>
    <w:rsid w:val="005B736B"/>
    <w:rsid w:val="005B7471"/>
    <w:rsid w:val="005C0C91"/>
    <w:rsid w:val="005C328F"/>
    <w:rsid w:val="005E2CCE"/>
    <w:rsid w:val="005E3637"/>
    <w:rsid w:val="005E7671"/>
    <w:rsid w:val="005F5237"/>
    <w:rsid w:val="00604B86"/>
    <w:rsid w:val="00610596"/>
    <w:rsid w:val="00611423"/>
    <w:rsid w:val="0061531A"/>
    <w:rsid w:val="00615386"/>
    <w:rsid w:val="006205DC"/>
    <w:rsid w:val="00620FCC"/>
    <w:rsid w:val="00621D84"/>
    <w:rsid w:val="00625D8E"/>
    <w:rsid w:val="00627E5E"/>
    <w:rsid w:val="006317D9"/>
    <w:rsid w:val="00640390"/>
    <w:rsid w:val="00643C96"/>
    <w:rsid w:val="0064695E"/>
    <w:rsid w:val="0065010B"/>
    <w:rsid w:val="00650696"/>
    <w:rsid w:val="0065376B"/>
    <w:rsid w:val="006752B5"/>
    <w:rsid w:val="006818F4"/>
    <w:rsid w:val="00683A4B"/>
    <w:rsid w:val="00687932"/>
    <w:rsid w:val="00690BE6"/>
    <w:rsid w:val="00696A1E"/>
    <w:rsid w:val="00696C04"/>
    <w:rsid w:val="006A13CA"/>
    <w:rsid w:val="006A287D"/>
    <w:rsid w:val="006A4F36"/>
    <w:rsid w:val="006A7B35"/>
    <w:rsid w:val="006B0003"/>
    <w:rsid w:val="006B070B"/>
    <w:rsid w:val="006B1933"/>
    <w:rsid w:val="006C1B86"/>
    <w:rsid w:val="006C1F64"/>
    <w:rsid w:val="006C64A6"/>
    <w:rsid w:val="006D3140"/>
    <w:rsid w:val="006D40D3"/>
    <w:rsid w:val="006E036A"/>
    <w:rsid w:val="006E0442"/>
    <w:rsid w:val="006F04B8"/>
    <w:rsid w:val="006F1C2B"/>
    <w:rsid w:val="006F28AC"/>
    <w:rsid w:val="006F3340"/>
    <w:rsid w:val="006F44E3"/>
    <w:rsid w:val="006F489E"/>
    <w:rsid w:val="006F527C"/>
    <w:rsid w:val="006F79F5"/>
    <w:rsid w:val="00701233"/>
    <w:rsid w:val="007038C1"/>
    <w:rsid w:val="007049ED"/>
    <w:rsid w:val="00716838"/>
    <w:rsid w:val="007233E2"/>
    <w:rsid w:val="007236AA"/>
    <w:rsid w:val="0072514F"/>
    <w:rsid w:val="00726933"/>
    <w:rsid w:val="0073497B"/>
    <w:rsid w:val="00735595"/>
    <w:rsid w:val="00742075"/>
    <w:rsid w:val="00744DAA"/>
    <w:rsid w:val="00745872"/>
    <w:rsid w:val="007612E4"/>
    <w:rsid w:val="007613CA"/>
    <w:rsid w:val="00762995"/>
    <w:rsid w:val="0076436F"/>
    <w:rsid w:val="007651F0"/>
    <w:rsid w:val="007666E9"/>
    <w:rsid w:val="0077138D"/>
    <w:rsid w:val="00771916"/>
    <w:rsid w:val="007758CD"/>
    <w:rsid w:val="00775AA1"/>
    <w:rsid w:val="0077784C"/>
    <w:rsid w:val="00783FE7"/>
    <w:rsid w:val="0078503D"/>
    <w:rsid w:val="007853AC"/>
    <w:rsid w:val="00786EE0"/>
    <w:rsid w:val="0079272B"/>
    <w:rsid w:val="00793050"/>
    <w:rsid w:val="00793D04"/>
    <w:rsid w:val="007A15FA"/>
    <w:rsid w:val="007A40C6"/>
    <w:rsid w:val="007B0E0F"/>
    <w:rsid w:val="007B4361"/>
    <w:rsid w:val="007B6937"/>
    <w:rsid w:val="007C064D"/>
    <w:rsid w:val="007C5F46"/>
    <w:rsid w:val="007D0E91"/>
    <w:rsid w:val="007D40ED"/>
    <w:rsid w:val="007E058F"/>
    <w:rsid w:val="007E17EE"/>
    <w:rsid w:val="007F0A42"/>
    <w:rsid w:val="007F0C01"/>
    <w:rsid w:val="007F0C4C"/>
    <w:rsid w:val="007F2D9C"/>
    <w:rsid w:val="00801E76"/>
    <w:rsid w:val="00803BB7"/>
    <w:rsid w:val="008154C4"/>
    <w:rsid w:val="00816FB0"/>
    <w:rsid w:val="0082002C"/>
    <w:rsid w:val="0082008B"/>
    <w:rsid w:val="008233E3"/>
    <w:rsid w:val="0082539C"/>
    <w:rsid w:val="008323B9"/>
    <w:rsid w:val="008408AB"/>
    <w:rsid w:val="00845994"/>
    <w:rsid w:val="00846C8B"/>
    <w:rsid w:val="00846D1E"/>
    <w:rsid w:val="00853C78"/>
    <w:rsid w:val="008622B3"/>
    <w:rsid w:val="008639D4"/>
    <w:rsid w:val="008639D6"/>
    <w:rsid w:val="008646C0"/>
    <w:rsid w:val="0086562E"/>
    <w:rsid w:val="008702A5"/>
    <w:rsid w:val="00870483"/>
    <w:rsid w:val="00871BD0"/>
    <w:rsid w:val="00876159"/>
    <w:rsid w:val="00882C72"/>
    <w:rsid w:val="00891181"/>
    <w:rsid w:val="0089521D"/>
    <w:rsid w:val="00896BF2"/>
    <w:rsid w:val="008A554D"/>
    <w:rsid w:val="008B3505"/>
    <w:rsid w:val="008B7613"/>
    <w:rsid w:val="008C1119"/>
    <w:rsid w:val="008C24C4"/>
    <w:rsid w:val="008C24C7"/>
    <w:rsid w:val="008C3691"/>
    <w:rsid w:val="008D0F16"/>
    <w:rsid w:val="008D728D"/>
    <w:rsid w:val="008E0926"/>
    <w:rsid w:val="008E1DB1"/>
    <w:rsid w:val="008E1DC2"/>
    <w:rsid w:val="008E310B"/>
    <w:rsid w:val="008F1419"/>
    <w:rsid w:val="008F4AA1"/>
    <w:rsid w:val="00901BE2"/>
    <w:rsid w:val="009061F9"/>
    <w:rsid w:val="00911490"/>
    <w:rsid w:val="00912673"/>
    <w:rsid w:val="00914657"/>
    <w:rsid w:val="009147B8"/>
    <w:rsid w:val="009240F5"/>
    <w:rsid w:val="00925FFE"/>
    <w:rsid w:val="00945236"/>
    <w:rsid w:val="00955CA0"/>
    <w:rsid w:val="00955E66"/>
    <w:rsid w:val="009571BE"/>
    <w:rsid w:val="00970C4C"/>
    <w:rsid w:val="00971378"/>
    <w:rsid w:val="00981696"/>
    <w:rsid w:val="00983FAB"/>
    <w:rsid w:val="00985481"/>
    <w:rsid w:val="00987DA1"/>
    <w:rsid w:val="00987DCF"/>
    <w:rsid w:val="00992C40"/>
    <w:rsid w:val="00995873"/>
    <w:rsid w:val="00996CBF"/>
    <w:rsid w:val="009B062C"/>
    <w:rsid w:val="009B4EC2"/>
    <w:rsid w:val="009B7DF5"/>
    <w:rsid w:val="009C05B6"/>
    <w:rsid w:val="009C342B"/>
    <w:rsid w:val="009D0254"/>
    <w:rsid w:val="009D1723"/>
    <w:rsid w:val="009D178F"/>
    <w:rsid w:val="009D49A9"/>
    <w:rsid w:val="009D5FD6"/>
    <w:rsid w:val="009D7EC0"/>
    <w:rsid w:val="009E1907"/>
    <w:rsid w:val="009E1E52"/>
    <w:rsid w:val="009E451C"/>
    <w:rsid w:val="009E67DB"/>
    <w:rsid w:val="009E68D9"/>
    <w:rsid w:val="009F6E04"/>
    <w:rsid w:val="00A00DBF"/>
    <w:rsid w:val="00A07CA5"/>
    <w:rsid w:val="00A12570"/>
    <w:rsid w:val="00A13EFB"/>
    <w:rsid w:val="00A14F87"/>
    <w:rsid w:val="00A236B7"/>
    <w:rsid w:val="00A269AE"/>
    <w:rsid w:val="00A27858"/>
    <w:rsid w:val="00A27BBE"/>
    <w:rsid w:val="00A401B6"/>
    <w:rsid w:val="00A41770"/>
    <w:rsid w:val="00A44CB2"/>
    <w:rsid w:val="00A52507"/>
    <w:rsid w:val="00A550BA"/>
    <w:rsid w:val="00A608DE"/>
    <w:rsid w:val="00A60F90"/>
    <w:rsid w:val="00A636BD"/>
    <w:rsid w:val="00A66DDF"/>
    <w:rsid w:val="00A7101A"/>
    <w:rsid w:val="00A74B2D"/>
    <w:rsid w:val="00A773C9"/>
    <w:rsid w:val="00A83455"/>
    <w:rsid w:val="00A8468F"/>
    <w:rsid w:val="00A8514B"/>
    <w:rsid w:val="00A9122E"/>
    <w:rsid w:val="00A9401C"/>
    <w:rsid w:val="00A9713C"/>
    <w:rsid w:val="00A972C2"/>
    <w:rsid w:val="00AA5012"/>
    <w:rsid w:val="00AA611C"/>
    <w:rsid w:val="00AA7AB9"/>
    <w:rsid w:val="00AC79EF"/>
    <w:rsid w:val="00AD59CB"/>
    <w:rsid w:val="00B0457D"/>
    <w:rsid w:val="00B05AC7"/>
    <w:rsid w:val="00B0632D"/>
    <w:rsid w:val="00B068FC"/>
    <w:rsid w:val="00B123CC"/>
    <w:rsid w:val="00B14E6E"/>
    <w:rsid w:val="00B17290"/>
    <w:rsid w:val="00B21F8B"/>
    <w:rsid w:val="00B245A0"/>
    <w:rsid w:val="00B26580"/>
    <w:rsid w:val="00B271FC"/>
    <w:rsid w:val="00B27A4D"/>
    <w:rsid w:val="00B30920"/>
    <w:rsid w:val="00B35A7E"/>
    <w:rsid w:val="00B4085D"/>
    <w:rsid w:val="00B52A84"/>
    <w:rsid w:val="00B5439B"/>
    <w:rsid w:val="00B5542F"/>
    <w:rsid w:val="00B57AF8"/>
    <w:rsid w:val="00B71172"/>
    <w:rsid w:val="00B713A5"/>
    <w:rsid w:val="00B71BFE"/>
    <w:rsid w:val="00B76709"/>
    <w:rsid w:val="00B77E44"/>
    <w:rsid w:val="00B82E35"/>
    <w:rsid w:val="00B91ED1"/>
    <w:rsid w:val="00B93ACC"/>
    <w:rsid w:val="00B974FA"/>
    <w:rsid w:val="00BA4639"/>
    <w:rsid w:val="00BB169F"/>
    <w:rsid w:val="00BB49B0"/>
    <w:rsid w:val="00BB4A75"/>
    <w:rsid w:val="00BC2D29"/>
    <w:rsid w:val="00BC3A51"/>
    <w:rsid w:val="00BC3EBE"/>
    <w:rsid w:val="00BD04DF"/>
    <w:rsid w:val="00BD5F3E"/>
    <w:rsid w:val="00BE4AC8"/>
    <w:rsid w:val="00BE7813"/>
    <w:rsid w:val="00BF3F38"/>
    <w:rsid w:val="00C11801"/>
    <w:rsid w:val="00C21956"/>
    <w:rsid w:val="00C232CD"/>
    <w:rsid w:val="00C271F8"/>
    <w:rsid w:val="00C27461"/>
    <w:rsid w:val="00C36174"/>
    <w:rsid w:val="00C37BD6"/>
    <w:rsid w:val="00C425ED"/>
    <w:rsid w:val="00C431ED"/>
    <w:rsid w:val="00C43509"/>
    <w:rsid w:val="00C44CFE"/>
    <w:rsid w:val="00C453C3"/>
    <w:rsid w:val="00C50DCE"/>
    <w:rsid w:val="00C51697"/>
    <w:rsid w:val="00C618F8"/>
    <w:rsid w:val="00C6251C"/>
    <w:rsid w:val="00C6714D"/>
    <w:rsid w:val="00C71BC0"/>
    <w:rsid w:val="00C738D3"/>
    <w:rsid w:val="00C75C91"/>
    <w:rsid w:val="00C76E8A"/>
    <w:rsid w:val="00C80307"/>
    <w:rsid w:val="00C83DD9"/>
    <w:rsid w:val="00C8500D"/>
    <w:rsid w:val="00C85F9E"/>
    <w:rsid w:val="00C95A70"/>
    <w:rsid w:val="00CA03E0"/>
    <w:rsid w:val="00CA10F9"/>
    <w:rsid w:val="00CA145A"/>
    <w:rsid w:val="00CA1C5A"/>
    <w:rsid w:val="00CA2F44"/>
    <w:rsid w:val="00CA4BA6"/>
    <w:rsid w:val="00CB2AD6"/>
    <w:rsid w:val="00CB55EE"/>
    <w:rsid w:val="00CB6823"/>
    <w:rsid w:val="00CC72D2"/>
    <w:rsid w:val="00CD5CD6"/>
    <w:rsid w:val="00CE1F39"/>
    <w:rsid w:val="00CE1FA8"/>
    <w:rsid w:val="00CF6D90"/>
    <w:rsid w:val="00CF7089"/>
    <w:rsid w:val="00D0008B"/>
    <w:rsid w:val="00D03D7B"/>
    <w:rsid w:val="00D068A8"/>
    <w:rsid w:val="00D10379"/>
    <w:rsid w:val="00D10A18"/>
    <w:rsid w:val="00D115E2"/>
    <w:rsid w:val="00D1381E"/>
    <w:rsid w:val="00D20D90"/>
    <w:rsid w:val="00D31FA9"/>
    <w:rsid w:val="00D35A34"/>
    <w:rsid w:val="00D36B4B"/>
    <w:rsid w:val="00D512F7"/>
    <w:rsid w:val="00D5141D"/>
    <w:rsid w:val="00D5224F"/>
    <w:rsid w:val="00D532FA"/>
    <w:rsid w:val="00D53BAE"/>
    <w:rsid w:val="00D65311"/>
    <w:rsid w:val="00D6775F"/>
    <w:rsid w:val="00D72340"/>
    <w:rsid w:val="00D76D29"/>
    <w:rsid w:val="00D812DA"/>
    <w:rsid w:val="00D85620"/>
    <w:rsid w:val="00D867A3"/>
    <w:rsid w:val="00D868B8"/>
    <w:rsid w:val="00DA5276"/>
    <w:rsid w:val="00DB3CC5"/>
    <w:rsid w:val="00DB4CE1"/>
    <w:rsid w:val="00DB6A44"/>
    <w:rsid w:val="00DC0CA6"/>
    <w:rsid w:val="00DC2471"/>
    <w:rsid w:val="00DC44F6"/>
    <w:rsid w:val="00DD0AF7"/>
    <w:rsid w:val="00DD6A0C"/>
    <w:rsid w:val="00DE6F9D"/>
    <w:rsid w:val="00DF0BDF"/>
    <w:rsid w:val="00DF1264"/>
    <w:rsid w:val="00E01C49"/>
    <w:rsid w:val="00E03FB0"/>
    <w:rsid w:val="00E1098C"/>
    <w:rsid w:val="00E11875"/>
    <w:rsid w:val="00E1299B"/>
    <w:rsid w:val="00E12ABF"/>
    <w:rsid w:val="00E13956"/>
    <w:rsid w:val="00E13F3B"/>
    <w:rsid w:val="00E16196"/>
    <w:rsid w:val="00E20D07"/>
    <w:rsid w:val="00E23166"/>
    <w:rsid w:val="00E3367E"/>
    <w:rsid w:val="00E34AA8"/>
    <w:rsid w:val="00E36216"/>
    <w:rsid w:val="00E37BA6"/>
    <w:rsid w:val="00E40531"/>
    <w:rsid w:val="00E41A2B"/>
    <w:rsid w:val="00E42301"/>
    <w:rsid w:val="00E42C04"/>
    <w:rsid w:val="00E50432"/>
    <w:rsid w:val="00E507C2"/>
    <w:rsid w:val="00E5256F"/>
    <w:rsid w:val="00E54F9F"/>
    <w:rsid w:val="00E5662C"/>
    <w:rsid w:val="00E639F8"/>
    <w:rsid w:val="00E6516F"/>
    <w:rsid w:val="00E74A1A"/>
    <w:rsid w:val="00E75517"/>
    <w:rsid w:val="00E76589"/>
    <w:rsid w:val="00E76591"/>
    <w:rsid w:val="00E81977"/>
    <w:rsid w:val="00E829B4"/>
    <w:rsid w:val="00E82A5E"/>
    <w:rsid w:val="00E83540"/>
    <w:rsid w:val="00E865ED"/>
    <w:rsid w:val="00E874FD"/>
    <w:rsid w:val="00E87DFA"/>
    <w:rsid w:val="00E9041C"/>
    <w:rsid w:val="00E94479"/>
    <w:rsid w:val="00E95340"/>
    <w:rsid w:val="00EA2E42"/>
    <w:rsid w:val="00ED2C6B"/>
    <w:rsid w:val="00ED7921"/>
    <w:rsid w:val="00ED7B97"/>
    <w:rsid w:val="00EE16E8"/>
    <w:rsid w:val="00EE5976"/>
    <w:rsid w:val="00EF593D"/>
    <w:rsid w:val="00F05756"/>
    <w:rsid w:val="00F14EE2"/>
    <w:rsid w:val="00F16FCF"/>
    <w:rsid w:val="00F26476"/>
    <w:rsid w:val="00F269B8"/>
    <w:rsid w:val="00F30A3E"/>
    <w:rsid w:val="00F36CB9"/>
    <w:rsid w:val="00F4076F"/>
    <w:rsid w:val="00F4150F"/>
    <w:rsid w:val="00F41B4B"/>
    <w:rsid w:val="00F41FD9"/>
    <w:rsid w:val="00F427CB"/>
    <w:rsid w:val="00F453C7"/>
    <w:rsid w:val="00F4606A"/>
    <w:rsid w:val="00F46ED3"/>
    <w:rsid w:val="00F53F2A"/>
    <w:rsid w:val="00F54707"/>
    <w:rsid w:val="00F55251"/>
    <w:rsid w:val="00F56328"/>
    <w:rsid w:val="00F56E6F"/>
    <w:rsid w:val="00F57E52"/>
    <w:rsid w:val="00F61B94"/>
    <w:rsid w:val="00F63611"/>
    <w:rsid w:val="00F650DD"/>
    <w:rsid w:val="00F659B3"/>
    <w:rsid w:val="00F66F50"/>
    <w:rsid w:val="00F73358"/>
    <w:rsid w:val="00F73C12"/>
    <w:rsid w:val="00F73CD0"/>
    <w:rsid w:val="00F74CD5"/>
    <w:rsid w:val="00F83D9F"/>
    <w:rsid w:val="00F84995"/>
    <w:rsid w:val="00F87CCA"/>
    <w:rsid w:val="00F9227F"/>
    <w:rsid w:val="00FA0B60"/>
    <w:rsid w:val="00FA3174"/>
    <w:rsid w:val="00FA441A"/>
    <w:rsid w:val="00FA5CDC"/>
    <w:rsid w:val="00FB2847"/>
    <w:rsid w:val="00FB5174"/>
    <w:rsid w:val="00FB6E48"/>
    <w:rsid w:val="00FB7778"/>
    <w:rsid w:val="00FB7C51"/>
    <w:rsid w:val="00FC65FF"/>
    <w:rsid w:val="00FC7173"/>
    <w:rsid w:val="00FD7303"/>
    <w:rsid w:val="00FE1D3A"/>
    <w:rsid w:val="00FE27FB"/>
    <w:rsid w:val="00FF08F6"/>
    <w:rsid w:val="00FF59A8"/>
    <w:rsid w:val="00FF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70C98"/>
  <w15:docId w15:val="{83D8EA5E-3F0D-4F99-8140-3AA76D046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2CD"/>
    <w:pPr>
      <w:tabs>
        <w:tab w:val="left" w:pos="284"/>
      </w:tabs>
      <w:spacing w:before="20" w:after="0" w:line="240" w:lineRule="auto"/>
    </w:pPr>
    <w:rPr>
      <w:rFonts w:ascii="Calibri" w:eastAsia="Times New Roman" w:hAnsi="Calibri" w:cs="Times New Roman"/>
      <w:szCs w:val="24"/>
      <w:lang w:eastAsia="nb-NO"/>
    </w:rPr>
  </w:style>
  <w:style w:type="paragraph" w:styleId="Overskrift1">
    <w:name w:val="heading 1"/>
    <w:next w:val="Normal"/>
    <w:link w:val="Overskrift1Tegn"/>
    <w:qFormat/>
    <w:rsid w:val="007B6937"/>
    <w:pPr>
      <w:keepNext/>
      <w:numPr>
        <w:numId w:val="18"/>
      </w:numPr>
      <w:tabs>
        <w:tab w:val="left" w:pos="312"/>
      </w:tabs>
      <w:spacing w:before="240" w:after="60" w:line="240" w:lineRule="auto"/>
      <w:outlineLvl w:val="0"/>
    </w:pPr>
    <w:rPr>
      <w:rFonts w:asciiTheme="majorHAnsi" w:eastAsia="Times New Roman" w:hAnsiTheme="majorHAnsi" w:cs="Arial"/>
      <w:b/>
      <w:bCs/>
      <w:kern w:val="32"/>
      <w:sz w:val="26"/>
      <w:szCs w:val="32"/>
      <w:lang w:eastAsia="nb-NO"/>
    </w:rPr>
  </w:style>
  <w:style w:type="paragraph" w:styleId="Overskrift2">
    <w:name w:val="heading 2"/>
    <w:next w:val="Normal"/>
    <w:link w:val="Overskrift2Tegn"/>
    <w:qFormat/>
    <w:rsid w:val="009E67DB"/>
    <w:pPr>
      <w:keepNext/>
      <w:numPr>
        <w:ilvl w:val="1"/>
        <w:numId w:val="18"/>
      </w:numPr>
      <w:tabs>
        <w:tab w:val="left" w:pos="493"/>
      </w:tabs>
      <w:spacing w:before="240" w:after="60" w:line="240" w:lineRule="auto"/>
      <w:outlineLvl w:val="1"/>
    </w:pPr>
    <w:rPr>
      <w:rFonts w:asciiTheme="majorHAnsi" w:eastAsia="Times New Roman" w:hAnsiTheme="majorHAnsi" w:cs="Arial"/>
      <w:b/>
      <w:bCs/>
      <w:iCs/>
      <w:szCs w:val="28"/>
      <w:lang w:eastAsia="nb-NO"/>
    </w:rPr>
  </w:style>
  <w:style w:type="paragraph" w:styleId="Overskrift3">
    <w:name w:val="heading 3"/>
    <w:next w:val="Normal"/>
    <w:link w:val="Overskrift3Tegn"/>
    <w:qFormat/>
    <w:rsid w:val="007B6937"/>
    <w:pPr>
      <w:keepNext/>
      <w:numPr>
        <w:ilvl w:val="2"/>
        <w:numId w:val="18"/>
      </w:numPr>
      <w:tabs>
        <w:tab w:val="left" w:pos="658"/>
      </w:tabs>
      <w:spacing w:before="240" w:after="60" w:line="240" w:lineRule="auto"/>
      <w:outlineLvl w:val="2"/>
    </w:pPr>
    <w:rPr>
      <w:rFonts w:asciiTheme="majorHAnsi" w:eastAsia="Times New Roman" w:hAnsiTheme="majorHAnsi" w:cs="Arial"/>
      <w:b/>
      <w:bCs/>
      <w:sz w:val="26"/>
      <w:szCs w:val="26"/>
      <w:lang w:eastAsia="nb-NO"/>
    </w:rPr>
  </w:style>
  <w:style w:type="paragraph" w:styleId="Overskrift4">
    <w:name w:val="heading 4"/>
    <w:next w:val="Normal"/>
    <w:link w:val="Overskrift4Tegn"/>
    <w:qFormat/>
    <w:rsid w:val="007B6937"/>
    <w:pPr>
      <w:keepNext/>
      <w:numPr>
        <w:ilvl w:val="3"/>
        <w:numId w:val="18"/>
      </w:numPr>
      <w:tabs>
        <w:tab w:val="left" w:pos="833"/>
      </w:tabs>
      <w:spacing w:before="240" w:after="60" w:line="240" w:lineRule="auto"/>
      <w:outlineLvl w:val="3"/>
    </w:pPr>
    <w:rPr>
      <w:rFonts w:asciiTheme="majorHAnsi" w:eastAsia="Times New Roman" w:hAnsiTheme="majorHAnsi" w:cs="Times New Roman"/>
      <w:b/>
      <w:bCs/>
      <w:sz w:val="26"/>
      <w:szCs w:val="28"/>
      <w:lang w:eastAsia="nb-NO"/>
    </w:rPr>
  </w:style>
  <w:style w:type="paragraph" w:styleId="Overskrift5">
    <w:name w:val="heading 5"/>
    <w:basedOn w:val="Normal"/>
    <w:next w:val="Normal"/>
    <w:link w:val="Overskrift5Tegn"/>
    <w:qFormat/>
    <w:rsid w:val="00F650DD"/>
    <w:pPr>
      <w:numPr>
        <w:ilvl w:val="4"/>
        <w:numId w:val="18"/>
      </w:numPr>
      <w:tabs>
        <w:tab w:val="clear" w:pos="284"/>
        <w:tab w:val="left" w:pos="1009"/>
      </w:tabs>
      <w:spacing w:before="240" w:after="60"/>
      <w:outlineLvl w:val="4"/>
    </w:pPr>
    <w:rPr>
      <w:b/>
      <w:bCs/>
      <w:iCs/>
      <w:sz w:val="26"/>
      <w:szCs w:val="26"/>
    </w:rPr>
  </w:style>
  <w:style w:type="paragraph" w:styleId="Overskrift6">
    <w:name w:val="heading 6"/>
    <w:aliases w:val="Appendix 1"/>
    <w:next w:val="Normal"/>
    <w:link w:val="Overskrift6Tegn"/>
    <w:qFormat/>
    <w:rsid w:val="007B6937"/>
    <w:pPr>
      <w:numPr>
        <w:ilvl w:val="5"/>
        <w:numId w:val="22"/>
      </w:numPr>
      <w:tabs>
        <w:tab w:val="left" w:pos="312"/>
      </w:tabs>
      <w:spacing w:before="240" w:after="60" w:line="240" w:lineRule="auto"/>
      <w:outlineLvl w:val="5"/>
    </w:pPr>
    <w:rPr>
      <w:rFonts w:asciiTheme="majorHAnsi" w:eastAsia="Times New Roman" w:hAnsiTheme="majorHAnsi" w:cs="Times New Roman"/>
      <w:b/>
      <w:bCs/>
      <w:sz w:val="26"/>
      <w:lang w:eastAsia="nb-NO"/>
    </w:rPr>
  </w:style>
  <w:style w:type="paragraph" w:styleId="Overskrift7">
    <w:name w:val="heading 7"/>
    <w:aliases w:val="Appendix 2"/>
    <w:next w:val="Normal"/>
    <w:link w:val="Overskrift7Tegn"/>
    <w:qFormat/>
    <w:rsid w:val="007B6937"/>
    <w:pPr>
      <w:numPr>
        <w:ilvl w:val="6"/>
        <w:numId w:val="22"/>
      </w:numPr>
      <w:tabs>
        <w:tab w:val="left" w:pos="493"/>
      </w:tabs>
      <w:spacing w:before="240" w:after="60" w:line="240" w:lineRule="auto"/>
      <w:outlineLvl w:val="6"/>
    </w:pPr>
    <w:rPr>
      <w:rFonts w:asciiTheme="majorHAnsi" w:eastAsia="Times New Roman" w:hAnsiTheme="majorHAnsi" w:cs="Times New Roman"/>
      <w:b/>
      <w:sz w:val="26"/>
      <w:szCs w:val="24"/>
      <w:lang w:eastAsia="nb-NO"/>
    </w:rPr>
  </w:style>
  <w:style w:type="paragraph" w:styleId="Overskrift8">
    <w:name w:val="heading 8"/>
    <w:aliases w:val="Appendix 3"/>
    <w:next w:val="Normal"/>
    <w:link w:val="Overskrift8Tegn"/>
    <w:qFormat/>
    <w:rsid w:val="007B6937"/>
    <w:pPr>
      <w:numPr>
        <w:ilvl w:val="7"/>
        <w:numId w:val="22"/>
      </w:numPr>
      <w:tabs>
        <w:tab w:val="left" w:pos="658"/>
      </w:tabs>
      <w:spacing w:before="240" w:after="60" w:line="240" w:lineRule="auto"/>
      <w:outlineLvl w:val="7"/>
    </w:pPr>
    <w:rPr>
      <w:rFonts w:asciiTheme="majorHAnsi" w:eastAsia="Times New Roman" w:hAnsiTheme="majorHAnsi" w:cs="Times New Roman"/>
      <w:b/>
      <w:iCs/>
      <w:sz w:val="26"/>
      <w:szCs w:val="24"/>
      <w:lang w:eastAsia="nb-NO"/>
    </w:rPr>
  </w:style>
  <w:style w:type="paragraph" w:styleId="Overskrift9">
    <w:name w:val="heading 9"/>
    <w:aliases w:val="Appendix 4"/>
    <w:next w:val="Normal"/>
    <w:link w:val="Overskrift9Tegn"/>
    <w:qFormat/>
    <w:rsid w:val="007B6937"/>
    <w:pPr>
      <w:numPr>
        <w:ilvl w:val="8"/>
        <w:numId w:val="22"/>
      </w:numPr>
      <w:tabs>
        <w:tab w:val="left" w:pos="833"/>
      </w:tabs>
      <w:spacing w:before="240" w:after="60" w:line="240" w:lineRule="auto"/>
      <w:outlineLvl w:val="8"/>
    </w:pPr>
    <w:rPr>
      <w:rFonts w:asciiTheme="majorHAnsi" w:eastAsia="Times New Roman" w:hAnsiTheme="majorHAnsi" w:cs="Arial"/>
      <w:b/>
      <w:sz w:val="26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rsid w:val="00E16196"/>
    <w:pPr>
      <w:tabs>
        <w:tab w:val="clear" w:pos="284"/>
        <w:tab w:val="center" w:pos="4320"/>
        <w:tab w:val="right" w:pos="8640"/>
      </w:tabs>
    </w:pPr>
  </w:style>
  <w:style w:type="character" w:customStyle="1" w:styleId="TopptekstTegn">
    <w:name w:val="Topptekst Tegn"/>
    <w:basedOn w:val="Standardskriftforavsnitt"/>
    <w:link w:val="Topptekst"/>
    <w:rsid w:val="004E4694"/>
    <w:rPr>
      <w:rFonts w:ascii="Times New Roman" w:eastAsia="Times New Roman" w:hAnsi="Times New Roman" w:cs="Times New Roman"/>
      <w:szCs w:val="24"/>
      <w:lang w:eastAsia="nb-NO"/>
    </w:rPr>
  </w:style>
  <w:style w:type="paragraph" w:styleId="Bunntekst">
    <w:name w:val="footer"/>
    <w:basedOn w:val="Normal"/>
    <w:link w:val="BunntekstTegn"/>
    <w:rsid w:val="00E16196"/>
    <w:pPr>
      <w:tabs>
        <w:tab w:val="clear" w:pos="284"/>
        <w:tab w:val="center" w:pos="4320"/>
        <w:tab w:val="right" w:pos="8640"/>
      </w:tabs>
    </w:pPr>
  </w:style>
  <w:style w:type="character" w:customStyle="1" w:styleId="BunntekstTegn">
    <w:name w:val="Bunntekst Tegn"/>
    <w:basedOn w:val="Standardskriftforavsnitt"/>
    <w:link w:val="Bunntekst"/>
    <w:rsid w:val="004E4694"/>
    <w:rPr>
      <w:rFonts w:ascii="Times New Roman" w:eastAsia="Times New Roman" w:hAnsi="Times New Roman" w:cs="Times New Roman"/>
      <w:szCs w:val="24"/>
      <w:lang w:eastAsia="nb-NO"/>
    </w:rPr>
  </w:style>
  <w:style w:type="table" w:styleId="Tabellrutenett">
    <w:name w:val="Table Grid"/>
    <w:basedOn w:val="Vanligtabell"/>
    <w:uiPriority w:val="39"/>
    <w:rsid w:val="00E16196"/>
    <w:pPr>
      <w:tabs>
        <w:tab w:val="left" w:pos="284"/>
      </w:tabs>
      <w:spacing w:before="20"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1Tegn">
    <w:name w:val="Overskrift 1 Tegn"/>
    <w:basedOn w:val="Standardskriftforavsnitt"/>
    <w:link w:val="Overskrift1"/>
    <w:rsid w:val="007B6937"/>
    <w:rPr>
      <w:rFonts w:asciiTheme="majorHAnsi" w:eastAsia="Times New Roman" w:hAnsiTheme="majorHAnsi" w:cs="Arial"/>
      <w:b/>
      <w:bCs/>
      <w:kern w:val="32"/>
      <w:sz w:val="26"/>
      <w:szCs w:val="32"/>
      <w:lang w:eastAsia="nb-NO"/>
    </w:rPr>
  </w:style>
  <w:style w:type="character" w:customStyle="1" w:styleId="Overskrift2Tegn">
    <w:name w:val="Overskrift 2 Tegn"/>
    <w:basedOn w:val="Standardskriftforavsnitt"/>
    <w:link w:val="Overskrift2"/>
    <w:rsid w:val="009E67DB"/>
    <w:rPr>
      <w:rFonts w:asciiTheme="majorHAnsi" w:eastAsia="Times New Roman" w:hAnsiTheme="majorHAnsi" w:cs="Arial"/>
      <w:b/>
      <w:bCs/>
      <w:iCs/>
      <w:szCs w:val="28"/>
      <w:lang w:eastAsia="nb-NO"/>
    </w:rPr>
  </w:style>
  <w:style w:type="character" w:customStyle="1" w:styleId="Overskrift3Tegn">
    <w:name w:val="Overskrift 3 Tegn"/>
    <w:basedOn w:val="Standardskriftforavsnitt"/>
    <w:link w:val="Overskrift3"/>
    <w:rsid w:val="007B6937"/>
    <w:rPr>
      <w:rFonts w:asciiTheme="majorHAnsi" w:eastAsia="Times New Roman" w:hAnsiTheme="majorHAnsi" w:cs="Arial"/>
      <w:b/>
      <w:bCs/>
      <w:sz w:val="26"/>
      <w:szCs w:val="26"/>
      <w:lang w:eastAsia="nb-NO"/>
    </w:rPr>
  </w:style>
  <w:style w:type="character" w:customStyle="1" w:styleId="Overskrift4Tegn">
    <w:name w:val="Overskrift 4 Tegn"/>
    <w:basedOn w:val="Standardskriftforavsnitt"/>
    <w:link w:val="Overskrift4"/>
    <w:rsid w:val="007B6937"/>
    <w:rPr>
      <w:rFonts w:asciiTheme="majorHAnsi" w:eastAsia="Times New Roman" w:hAnsiTheme="majorHAnsi" w:cs="Times New Roman"/>
      <w:b/>
      <w:bCs/>
      <w:sz w:val="26"/>
      <w:szCs w:val="28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E16196"/>
    <w:pPr>
      <w:spacing w:before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16196"/>
    <w:rPr>
      <w:rFonts w:ascii="Tahoma" w:eastAsia="Times New Roman" w:hAnsi="Tahoma" w:cs="Tahoma"/>
      <w:sz w:val="16"/>
      <w:szCs w:val="16"/>
      <w:lang w:eastAsia="nb-NO"/>
    </w:rPr>
  </w:style>
  <w:style w:type="character" w:customStyle="1" w:styleId="Overskrift5Tegn">
    <w:name w:val="Overskrift 5 Tegn"/>
    <w:basedOn w:val="Standardskriftforavsnitt"/>
    <w:link w:val="Overskrift5"/>
    <w:rsid w:val="00E16196"/>
    <w:rPr>
      <w:rFonts w:ascii="SINTEF" w:eastAsia="Times New Roman" w:hAnsi="SINTEF" w:cs="Times New Roman"/>
      <w:b/>
      <w:bCs/>
      <w:iCs/>
      <w:sz w:val="26"/>
      <w:szCs w:val="26"/>
      <w:lang w:eastAsia="nb-NO"/>
    </w:rPr>
  </w:style>
  <w:style w:type="character" w:customStyle="1" w:styleId="Overskrift6Tegn">
    <w:name w:val="Overskrift 6 Tegn"/>
    <w:aliases w:val="Appendix 1 Tegn"/>
    <w:basedOn w:val="Standardskriftforavsnitt"/>
    <w:link w:val="Overskrift6"/>
    <w:rsid w:val="007B6937"/>
    <w:rPr>
      <w:rFonts w:asciiTheme="majorHAnsi" w:eastAsia="Times New Roman" w:hAnsiTheme="majorHAnsi" w:cs="Times New Roman"/>
      <w:b/>
      <w:bCs/>
      <w:sz w:val="26"/>
      <w:lang w:eastAsia="nb-NO"/>
    </w:rPr>
  </w:style>
  <w:style w:type="character" w:customStyle="1" w:styleId="Overskrift7Tegn">
    <w:name w:val="Overskrift 7 Tegn"/>
    <w:aliases w:val="Appendix 2 Tegn"/>
    <w:basedOn w:val="Standardskriftforavsnitt"/>
    <w:link w:val="Overskrift7"/>
    <w:rsid w:val="007B6937"/>
    <w:rPr>
      <w:rFonts w:asciiTheme="majorHAnsi" w:eastAsia="Times New Roman" w:hAnsiTheme="majorHAnsi" w:cs="Times New Roman"/>
      <w:b/>
      <w:sz w:val="26"/>
      <w:szCs w:val="24"/>
      <w:lang w:eastAsia="nb-NO"/>
    </w:rPr>
  </w:style>
  <w:style w:type="character" w:customStyle="1" w:styleId="Overskrift8Tegn">
    <w:name w:val="Overskrift 8 Tegn"/>
    <w:aliases w:val="Appendix 3 Tegn"/>
    <w:basedOn w:val="Standardskriftforavsnitt"/>
    <w:link w:val="Overskrift8"/>
    <w:rsid w:val="007B6937"/>
    <w:rPr>
      <w:rFonts w:asciiTheme="majorHAnsi" w:eastAsia="Times New Roman" w:hAnsiTheme="majorHAnsi" w:cs="Times New Roman"/>
      <w:b/>
      <w:iCs/>
      <w:sz w:val="26"/>
      <w:szCs w:val="24"/>
      <w:lang w:eastAsia="nb-NO"/>
    </w:rPr>
  </w:style>
  <w:style w:type="character" w:customStyle="1" w:styleId="Overskrift9Tegn">
    <w:name w:val="Overskrift 9 Tegn"/>
    <w:aliases w:val="Appendix 4 Tegn"/>
    <w:basedOn w:val="Standardskriftforavsnitt"/>
    <w:link w:val="Overskrift9"/>
    <w:rsid w:val="007B6937"/>
    <w:rPr>
      <w:rFonts w:asciiTheme="majorHAnsi" w:eastAsia="Times New Roman" w:hAnsiTheme="majorHAnsi" w:cs="Arial"/>
      <w:b/>
      <w:sz w:val="26"/>
      <w:lang w:eastAsia="nb-NO"/>
    </w:rPr>
  </w:style>
  <w:style w:type="character" w:styleId="Hyperkobling">
    <w:name w:val="Hyperlink"/>
    <w:basedOn w:val="Standardskriftforavsnitt"/>
    <w:rsid w:val="00E16196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F650DD"/>
    <w:pPr>
      <w:ind w:left="851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E16196"/>
    <w:rPr>
      <w:color w:val="808080"/>
    </w:rPr>
  </w:style>
  <w:style w:type="paragraph" w:customStyle="1" w:styleId="xRapportTittelBold">
    <w:name w:val="xRapportTittelBold"/>
    <w:rsid w:val="007B6937"/>
    <w:pPr>
      <w:spacing w:before="100" w:after="120" w:line="240" w:lineRule="auto"/>
      <w:ind w:left="2381"/>
    </w:pPr>
    <w:rPr>
      <w:rFonts w:asciiTheme="majorHAnsi" w:eastAsia="Times New Roman" w:hAnsiTheme="majorHAnsi" w:cs="Times New Roman"/>
      <w:b/>
      <w:sz w:val="40"/>
      <w:szCs w:val="24"/>
      <w:lang w:eastAsia="nb-NO"/>
    </w:rPr>
  </w:style>
  <w:style w:type="paragraph" w:customStyle="1" w:styleId="StylexRapportTittelBoldLeft4cm">
    <w:name w:val="Style xRapportTittelBold + Left:  4 cm"/>
    <w:basedOn w:val="xRapportTittelBold"/>
    <w:rsid w:val="00E16196"/>
    <w:pPr>
      <w:ind w:left="2268"/>
    </w:pPr>
    <w:rPr>
      <w:bCs/>
      <w:szCs w:val="20"/>
    </w:rPr>
  </w:style>
  <w:style w:type="paragraph" w:customStyle="1" w:styleId="xRapportUndertittel">
    <w:name w:val="xRapportUndertittel"/>
    <w:rsid w:val="007B6937"/>
    <w:pPr>
      <w:tabs>
        <w:tab w:val="left" w:pos="284"/>
      </w:tabs>
      <w:spacing w:before="20" w:after="0" w:line="240" w:lineRule="auto"/>
      <w:ind w:left="2381"/>
    </w:pPr>
    <w:rPr>
      <w:rFonts w:eastAsia="Times New Roman" w:cs="Times New Roman"/>
      <w:szCs w:val="24"/>
      <w:lang w:eastAsia="nb-NO"/>
    </w:rPr>
  </w:style>
  <w:style w:type="paragraph" w:customStyle="1" w:styleId="StylexRapportUndertittelLeft4cm">
    <w:name w:val="Style xRapportUndertittel + Left:  4 cm"/>
    <w:basedOn w:val="xRapportUndertittel"/>
    <w:rsid w:val="00E16196"/>
    <w:pPr>
      <w:ind w:left="2268"/>
    </w:pPr>
    <w:rPr>
      <w:szCs w:val="20"/>
    </w:rPr>
  </w:style>
  <w:style w:type="paragraph" w:styleId="INNH5">
    <w:name w:val="toc 5"/>
    <w:next w:val="Normal"/>
    <w:uiPriority w:val="39"/>
    <w:unhideWhenUsed/>
    <w:rsid w:val="00F650DD"/>
    <w:pPr>
      <w:tabs>
        <w:tab w:val="left" w:pos="1871"/>
        <w:tab w:val="right" w:leader="underscore" w:pos="9628"/>
      </w:tabs>
      <w:spacing w:after="100"/>
      <w:ind w:left="880"/>
    </w:pPr>
    <w:rPr>
      <w:noProof/>
    </w:rPr>
  </w:style>
  <w:style w:type="paragraph" w:styleId="INNH4">
    <w:name w:val="toc 4"/>
    <w:next w:val="Normal"/>
    <w:uiPriority w:val="39"/>
    <w:unhideWhenUsed/>
    <w:rsid w:val="00F650DD"/>
    <w:pPr>
      <w:tabs>
        <w:tab w:val="left" w:pos="1758"/>
        <w:tab w:val="right" w:leader="dot" w:pos="9628"/>
      </w:tabs>
      <w:spacing w:before="60" w:after="0" w:line="240" w:lineRule="auto"/>
      <w:ind w:left="1814" w:right="284" w:hanging="737"/>
    </w:pPr>
    <w:rPr>
      <w:noProof/>
    </w:rPr>
  </w:style>
  <w:style w:type="paragraph" w:styleId="INNH3">
    <w:name w:val="toc 3"/>
    <w:next w:val="Normal"/>
    <w:uiPriority w:val="39"/>
    <w:unhideWhenUsed/>
    <w:rsid w:val="00F650DD"/>
    <w:pPr>
      <w:tabs>
        <w:tab w:val="left" w:pos="1758"/>
        <w:tab w:val="right" w:leader="dot" w:pos="9628"/>
      </w:tabs>
      <w:spacing w:before="60" w:after="0" w:line="240" w:lineRule="auto"/>
      <w:ind w:left="1814" w:right="284" w:hanging="737"/>
    </w:pPr>
    <w:rPr>
      <w:noProof/>
    </w:rPr>
  </w:style>
  <w:style w:type="paragraph" w:styleId="INNH2">
    <w:name w:val="toc 2"/>
    <w:next w:val="Normal"/>
    <w:uiPriority w:val="39"/>
    <w:unhideWhenUsed/>
    <w:rsid w:val="00F650DD"/>
    <w:pPr>
      <w:tabs>
        <w:tab w:val="left" w:pos="1077"/>
        <w:tab w:val="right" w:leader="dot" w:pos="9628"/>
      </w:tabs>
      <w:spacing w:before="60" w:after="0" w:line="240" w:lineRule="auto"/>
      <w:ind w:left="1077" w:right="284" w:hanging="567"/>
    </w:pPr>
    <w:rPr>
      <w:noProof/>
    </w:rPr>
  </w:style>
  <w:style w:type="paragraph" w:styleId="INNH1">
    <w:name w:val="toc 1"/>
    <w:next w:val="Normal"/>
    <w:uiPriority w:val="39"/>
    <w:unhideWhenUsed/>
    <w:rsid w:val="00F650DD"/>
    <w:pPr>
      <w:tabs>
        <w:tab w:val="left" w:pos="510"/>
        <w:tab w:val="right" w:leader="dot" w:pos="9628"/>
      </w:tabs>
      <w:spacing w:before="240" w:after="60" w:line="240" w:lineRule="auto"/>
      <w:ind w:left="510" w:right="284" w:hanging="510"/>
    </w:pPr>
    <w:rPr>
      <w:b/>
      <w:noProof/>
    </w:rPr>
  </w:style>
  <w:style w:type="paragraph" w:styleId="INNH6">
    <w:name w:val="toc 6"/>
    <w:basedOn w:val="INNH1"/>
    <w:next w:val="Normal"/>
    <w:uiPriority w:val="39"/>
    <w:unhideWhenUsed/>
    <w:rsid w:val="00F650DD"/>
  </w:style>
  <w:style w:type="paragraph" w:styleId="INNH7">
    <w:name w:val="toc 7"/>
    <w:basedOn w:val="INNH2"/>
    <w:next w:val="Normal"/>
    <w:uiPriority w:val="39"/>
    <w:unhideWhenUsed/>
    <w:rsid w:val="00F650DD"/>
  </w:style>
  <w:style w:type="paragraph" w:styleId="INNH8">
    <w:name w:val="toc 8"/>
    <w:basedOn w:val="INNH3"/>
    <w:next w:val="Normal"/>
    <w:uiPriority w:val="39"/>
    <w:unhideWhenUsed/>
    <w:rsid w:val="00F650DD"/>
  </w:style>
  <w:style w:type="paragraph" w:styleId="INNH9">
    <w:name w:val="toc 9"/>
    <w:basedOn w:val="INNH4"/>
    <w:next w:val="Normal"/>
    <w:uiPriority w:val="39"/>
    <w:unhideWhenUsed/>
    <w:rsid w:val="00F650DD"/>
  </w:style>
  <w:style w:type="paragraph" w:customStyle="1" w:styleId="xHovedOverskrift">
    <w:name w:val="xHovedOverskrift"/>
    <w:rsid w:val="007B6937"/>
    <w:pPr>
      <w:tabs>
        <w:tab w:val="left" w:pos="284"/>
      </w:tabs>
      <w:spacing w:before="240" w:after="960" w:line="240" w:lineRule="auto"/>
    </w:pPr>
    <w:rPr>
      <w:rFonts w:asciiTheme="majorHAnsi" w:eastAsia="Times New Roman" w:hAnsiTheme="majorHAnsi" w:cs="Times New Roman"/>
      <w:sz w:val="64"/>
      <w:szCs w:val="24"/>
      <w:lang w:eastAsia="nb-NO"/>
    </w:rPr>
  </w:style>
  <w:style w:type="paragraph" w:customStyle="1" w:styleId="xInfo">
    <w:name w:val="xInfo"/>
    <w:locked/>
    <w:rsid w:val="007B6937"/>
    <w:pPr>
      <w:spacing w:before="70" w:after="0" w:line="240" w:lineRule="auto"/>
    </w:pPr>
    <w:rPr>
      <w:rFonts w:eastAsia="Times New Roman" w:cs="Times New Roman"/>
      <w:color w:val="003C65" w:themeColor="text2"/>
      <w:sz w:val="14"/>
      <w:szCs w:val="24"/>
      <w:lang w:eastAsia="nb-NO"/>
    </w:rPr>
  </w:style>
  <w:style w:type="paragraph" w:customStyle="1" w:styleId="xInfoBlue">
    <w:name w:val="xInfoBlue"/>
    <w:basedOn w:val="Normal"/>
    <w:rsid w:val="00E16196"/>
    <w:pPr>
      <w:spacing w:before="70"/>
    </w:pPr>
    <w:rPr>
      <w:color w:val="003C65" w:themeColor="text2"/>
      <w:sz w:val="14"/>
    </w:rPr>
  </w:style>
  <w:style w:type="paragraph" w:customStyle="1" w:styleId="xInfoBlueBold">
    <w:name w:val="xInfoBlueBold"/>
    <w:basedOn w:val="xInfoBlue"/>
    <w:rsid w:val="00E16196"/>
    <w:rPr>
      <w:b/>
    </w:rPr>
  </w:style>
  <w:style w:type="paragraph" w:customStyle="1" w:styleId="xRapportTOCOverskrift">
    <w:name w:val="xRapport_TOC_Overskrift"/>
    <w:rsid w:val="007B6937"/>
    <w:pPr>
      <w:spacing w:before="40" w:after="0" w:line="240" w:lineRule="auto"/>
    </w:pPr>
    <w:rPr>
      <w:rFonts w:eastAsia="Times New Roman" w:cs="Times New Roman"/>
      <w:b/>
      <w:sz w:val="26"/>
      <w:szCs w:val="24"/>
      <w:lang w:eastAsia="nb-NO"/>
    </w:rPr>
  </w:style>
  <w:style w:type="paragraph" w:customStyle="1" w:styleId="xRapportOverskrift">
    <w:name w:val="xRapportOverskrift"/>
    <w:rsid w:val="007B6937"/>
    <w:pPr>
      <w:spacing w:before="20" w:after="240" w:line="240" w:lineRule="auto"/>
      <w:ind w:left="2381"/>
    </w:pPr>
    <w:rPr>
      <w:rFonts w:asciiTheme="majorHAnsi" w:eastAsia="Times New Roman" w:hAnsiTheme="majorHAnsi" w:cs="Times New Roman"/>
      <w:sz w:val="50"/>
      <w:szCs w:val="24"/>
      <w:lang w:eastAsia="nb-NO"/>
    </w:rPr>
  </w:style>
  <w:style w:type="paragraph" w:customStyle="1" w:styleId="xRapportOverskriftLeft">
    <w:name w:val="xRapportOverskriftLeft"/>
    <w:basedOn w:val="xRapportOverskrift"/>
    <w:rsid w:val="00E16196"/>
    <w:pPr>
      <w:ind w:left="0"/>
    </w:pPr>
  </w:style>
  <w:style w:type="paragraph" w:customStyle="1" w:styleId="xRapportTittel">
    <w:name w:val="xRapportTittel"/>
    <w:rsid w:val="007B6937"/>
    <w:pPr>
      <w:tabs>
        <w:tab w:val="left" w:pos="284"/>
      </w:tabs>
      <w:spacing w:before="20" w:after="0" w:line="240" w:lineRule="auto"/>
    </w:pPr>
    <w:rPr>
      <w:rFonts w:eastAsia="Times New Roman" w:cs="Times New Roman"/>
      <w:sz w:val="44"/>
      <w:szCs w:val="24"/>
      <w:lang w:eastAsia="nb-NO"/>
    </w:rPr>
  </w:style>
  <w:style w:type="paragraph" w:customStyle="1" w:styleId="xRapportUndertittelBold">
    <w:name w:val="xRapportUndertittelBold"/>
    <w:rsid w:val="007B6937"/>
    <w:pPr>
      <w:spacing w:after="0" w:line="240" w:lineRule="auto"/>
    </w:pPr>
    <w:rPr>
      <w:rFonts w:eastAsia="Times New Roman" w:cs="Times New Roman"/>
      <w:b/>
      <w:szCs w:val="24"/>
      <w:lang w:eastAsia="nb-NO"/>
    </w:rPr>
  </w:style>
  <w:style w:type="paragraph" w:customStyle="1" w:styleId="xRapportUnderTittelLeft">
    <w:name w:val="xRapportUnderTittelLeft"/>
    <w:basedOn w:val="xRapportUndertittel"/>
    <w:rsid w:val="00E16196"/>
    <w:pPr>
      <w:ind w:left="0"/>
    </w:pPr>
  </w:style>
  <w:style w:type="paragraph" w:customStyle="1" w:styleId="xSkjemaFooterSidetall">
    <w:name w:val="xSkjemaFooterSidetall"/>
    <w:basedOn w:val="Normal"/>
    <w:qFormat/>
    <w:rsid w:val="00E16196"/>
    <w:pPr>
      <w:jc w:val="right"/>
    </w:pPr>
    <w:rPr>
      <w:color w:val="EBEBE6" w:themeColor="background2"/>
      <w:sz w:val="24"/>
    </w:rPr>
  </w:style>
  <w:style w:type="paragraph" w:customStyle="1" w:styleId="xSkjemaSammendrag">
    <w:name w:val="xSkjemaSammendrag"/>
    <w:rsid w:val="007B6937"/>
    <w:pPr>
      <w:spacing w:before="120" w:after="0" w:line="240" w:lineRule="auto"/>
    </w:pPr>
    <w:rPr>
      <w:rFonts w:eastAsia="Times New Roman" w:cs="Times New Roman"/>
      <w:b/>
      <w:sz w:val="24"/>
      <w:szCs w:val="24"/>
      <w:lang w:eastAsia="nb-NO"/>
    </w:rPr>
  </w:style>
  <w:style w:type="paragraph" w:customStyle="1" w:styleId="xSkjemaSignatur">
    <w:name w:val="xSkjemaSignatur"/>
    <w:rsid w:val="007B6937"/>
    <w:pPr>
      <w:spacing w:before="140" w:after="0" w:line="240" w:lineRule="auto"/>
    </w:pPr>
    <w:rPr>
      <w:rFonts w:eastAsia="Times New Roman" w:cs="Times New Roman"/>
      <w:caps/>
      <w:sz w:val="16"/>
      <w:szCs w:val="24"/>
      <w:lang w:eastAsia="nb-NO"/>
    </w:rPr>
  </w:style>
  <w:style w:type="paragraph" w:customStyle="1" w:styleId="xSkjematekst">
    <w:name w:val="xSkjematekst"/>
    <w:rsid w:val="007B6937"/>
    <w:pPr>
      <w:spacing w:before="20" w:after="0" w:line="240" w:lineRule="auto"/>
    </w:pPr>
    <w:rPr>
      <w:rFonts w:eastAsia="Times New Roman" w:cs="Times New Roman"/>
      <w:sz w:val="20"/>
      <w:szCs w:val="24"/>
      <w:lang w:eastAsia="nb-NO"/>
    </w:rPr>
  </w:style>
  <w:style w:type="paragraph" w:customStyle="1" w:styleId="xSkjemaTekstFooter">
    <w:name w:val="xSkjemaTekstFooter"/>
    <w:qFormat/>
    <w:rsid w:val="007B6937"/>
    <w:pPr>
      <w:spacing w:after="0" w:line="240" w:lineRule="auto"/>
    </w:pPr>
    <w:rPr>
      <w:rFonts w:eastAsia="Times New Roman" w:cs="Times New Roman"/>
      <w:color w:val="EBEBE6" w:themeColor="background2"/>
      <w:sz w:val="16"/>
      <w:szCs w:val="24"/>
      <w:lang w:eastAsia="nb-NO"/>
    </w:rPr>
  </w:style>
  <w:style w:type="paragraph" w:customStyle="1" w:styleId="xSkjemaTekstSmall">
    <w:name w:val="xSkjemaTekstSmall"/>
    <w:rsid w:val="007B6937"/>
    <w:pPr>
      <w:spacing w:before="20" w:after="0" w:line="240" w:lineRule="auto"/>
    </w:pPr>
    <w:rPr>
      <w:rFonts w:eastAsia="Times New Roman" w:cs="Times New Roman"/>
      <w:sz w:val="16"/>
      <w:szCs w:val="24"/>
      <w:lang w:eastAsia="nb-NO"/>
    </w:rPr>
  </w:style>
  <w:style w:type="paragraph" w:customStyle="1" w:styleId="xSkjemaTittel">
    <w:name w:val="xSkjemaTittel"/>
    <w:rsid w:val="007B6937"/>
    <w:pPr>
      <w:spacing w:before="140" w:after="0" w:line="240" w:lineRule="auto"/>
    </w:pPr>
    <w:rPr>
      <w:rFonts w:eastAsia="Times New Roman" w:cs="Times New Roman"/>
      <w:b/>
      <w:sz w:val="16"/>
      <w:szCs w:val="24"/>
      <w:lang w:eastAsia="nb-NO"/>
    </w:rPr>
  </w:style>
  <w:style w:type="paragraph" w:customStyle="1" w:styleId="xSkjemaTittelFooter">
    <w:name w:val="xSkjemaTittelFooter"/>
    <w:basedOn w:val="xSkjemaTittel"/>
    <w:qFormat/>
    <w:rsid w:val="00E16196"/>
    <w:rPr>
      <w:color w:val="EBEBE6" w:themeColor="background2"/>
    </w:rPr>
  </w:style>
  <w:style w:type="paragraph" w:customStyle="1" w:styleId="xToppHvit">
    <w:name w:val="xToppHvit"/>
    <w:rsid w:val="007B6937"/>
    <w:pPr>
      <w:spacing w:before="26" w:after="26" w:line="240" w:lineRule="auto"/>
    </w:pPr>
    <w:rPr>
      <w:rFonts w:eastAsia="Times New Roman" w:cs="Times New Roman"/>
      <w:b/>
      <w:color w:val="FFFFFF"/>
      <w:sz w:val="20"/>
      <w:szCs w:val="24"/>
      <w:lang w:eastAsia="nb-NO"/>
    </w:rPr>
  </w:style>
  <w:style w:type="paragraph" w:styleId="Bildetekst">
    <w:name w:val="caption"/>
    <w:basedOn w:val="Normal"/>
    <w:next w:val="Normal"/>
    <w:uiPriority w:val="35"/>
    <w:unhideWhenUsed/>
    <w:qFormat/>
    <w:rsid w:val="0014275D"/>
    <w:pPr>
      <w:spacing w:before="0" w:after="200"/>
    </w:pPr>
    <w:rPr>
      <w:b/>
      <w:bCs/>
      <w:szCs w:val="18"/>
    </w:rPr>
  </w:style>
  <w:style w:type="character" w:styleId="Sterkutheving">
    <w:name w:val="Intense Emphasis"/>
    <w:basedOn w:val="Standardskriftforavsnitt"/>
    <w:uiPriority w:val="21"/>
    <w:qFormat/>
    <w:rsid w:val="007758CD"/>
    <w:rPr>
      <w:i/>
      <w:iCs/>
      <w:color w:val="003C65" w:themeColor="text2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7758CD"/>
    <w:pPr>
      <w:pBdr>
        <w:top w:val="single" w:sz="4" w:space="10" w:color="14B978" w:themeColor="accent1"/>
        <w:bottom w:val="single" w:sz="4" w:space="10" w:color="14B978" w:themeColor="accent1"/>
      </w:pBdr>
      <w:spacing w:before="360" w:after="360"/>
      <w:ind w:left="864" w:right="864"/>
      <w:jc w:val="center"/>
    </w:pPr>
    <w:rPr>
      <w:i/>
      <w:iCs/>
      <w:color w:val="003C65" w:themeColor="text2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7758CD"/>
    <w:rPr>
      <w:rFonts w:ascii="Times New Roman" w:eastAsia="Times New Roman" w:hAnsi="Times New Roman" w:cs="Times New Roman"/>
      <w:i/>
      <w:iCs/>
      <w:color w:val="003C65" w:themeColor="text2"/>
      <w:szCs w:val="24"/>
      <w:lang w:eastAsia="nb-NO"/>
    </w:rPr>
  </w:style>
  <w:style w:type="character" w:styleId="Sterkreferanse">
    <w:name w:val="Intense Reference"/>
    <w:basedOn w:val="Standardskriftforavsnitt"/>
    <w:uiPriority w:val="32"/>
    <w:qFormat/>
    <w:rsid w:val="007758CD"/>
    <w:rPr>
      <w:b/>
      <w:bCs/>
      <w:smallCaps/>
      <w:color w:val="003C65" w:themeColor="text2"/>
      <w:spacing w:val="5"/>
    </w:rPr>
  </w:style>
  <w:style w:type="paragraph" w:styleId="Tittel">
    <w:name w:val="Title"/>
    <w:basedOn w:val="Normal"/>
    <w:next w:val="Normal"/>
    <w:link w:val="TittelTegn"/>
    <w:uiPriority w:val="10"/>
    <w:qFormat/>
    <w:rsid w:val="00C232CD"/>
    <w:pPr>
      <w:spacing w:befor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232CD"/>
    <w:rPr>
      <w:rFonts w:asciiTheme="majorHAnsi" w:eastAsiaTheme="majorEastAsia" w:hAnsiTheme="majorHAnsi" w:cstheme="majorBidi"/>
      <w:spacing w:val="-10"/>
      <w:kern w:val="28"/>
      <w:sz w:val="56"/>
      <w:szCs w:val="56"/>
      <w:lang w:eastAsia="nb-NO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E81977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E81977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E81977"/>
    <w:rPr>
      <w:rFonts w:ascii="Calibri" w:eastAsia="Times New Roman" w:hAnsi="Calibri" w:cs="Times New Roman"/>
      <w:sz w:val="20"/>
      <w:szCs w:val="20"/>
      <w:lang w:eastAsia="nb-NO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E81977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81977"/>
    <w:rPr>
      <w:rFonts w:ascii="Calibri" w:eastAsia="Times New Roman" w:hAnsi="Calibri" w:cs="Times New Roman"/>
      <w:b/>
      <w:bCs/>
      <w:sz w:val="20"/>
      <w:szCs w:val="20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igw\AppData\Local\Temp\Templafy\WordVsto\lja50kmo.dotx" TargetMode="External"/></Relationships>
</file>

<file path=word/theme/theme1.xml><?xml version="1.0" encoding="utf-8"?>
<a:theme xmlns:a="http://schemas.openxmlformats.org/drawingml/2006/main" name="Office Theme">
  <a:themeElements>
    <a:clrScheme name="SINTEF">
      <a:dk1>
        <a:sysClr val="windowText" lastClr="000000"/>
      </a:dk1>
      <a:lt1>
        <a:sysClr val="window" lastClr="FFFFFF"/>
      </a:lt1>
      <a:dk2>
        <a:srgbClr val="003C65"/>
      </a:dk2>
      <a:lt2>
        <a:srgbClr val="EBEBE6"/>
      </a:lt2>
      <a:accent1>
        <a:srgbClr val="14B978"/>
      </a:accent1>
      <a:accent2>
        <a:srgbClr val="CDFAE1"/>
      </a:accent2>
      <a:accent3>
        <a:srgbClr val="004628"/>
      </a:accent3>
      <a:accent4>
        <a:srgbClr val="C89B14"/>
      </a:accent4>
      <a:accent5>
        <a:srgbClr val="BE3C37"/>
      </a:accent5>
      <a:accent6>
        <a:srgbClr val="780050"/>
      </a:accent6>
      <a:hlink>
        <a:srgbClr val="0563C1"/>
      </a:hlink>
      <a:folHlink>
        <a:srgbClr val="954F72"/>
      </a:folHlink>
    </a:clrScheme>
    <a:fontScheme name="Standard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TemplafyTemplateConfiguration><![CDATA[{"elementsMetadata":[],"transformationConfigurations":[],"templateName":"SINTEF - Blank mal (1)","templateDescription":"","enableDocumentContentUpdater":false,"version":"2.0"}]]></TemplafyTemplateConfiguration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rpSiteZipContact xmlns="8bbd4995-53b7-43e2-b62f-10947586ac31" xsi:nil="true"/>
    <CorpSiteProjectLeader xmlns="8bbd4995-53b7-43e2-b62f-10947586ac31">
      <UserInfo>
        <DisplayName/>
        <AccountId xsi:nil="true"/>
        <AccountType/>
      </UserInfo>
    </CorpSiteProjectLeader>
    <CorpSiteSubTitle xmlns="8bbd4995-53b7-43e2-b62f-10947586ac31" xsi:nil="true"/>
    <CorpSiteTags xmlns="8bbd4995-53b7-43e2-b62f-10947586ac31" xsi:nil="true"/>
    <CorpSiteISBN xmlns="8bbd4995-53b7-43e2-b62f-10947586ac31" xsi:nil="true"/>
    <CorpDocumentDate xmlns="8bbd4995-53b7-43e2-b62f-10947586ac31" xsi:nil="true"/>
    <CorpWorkflowFeedback xmlns="8bbd4995-53b7-43e2-b62f-10947586ac31" xsi:nil="true"/>
    <CorpSiteAccess xmlns="8bbd4995-53b7-43e2-b62f-10947586ac31">Kun navngitte medlemmer</CorpSiteAccess>
    <CorpSiteRecipientPerson xmlns="8bbd4995-53b7-43e2-b62f-10947586ac31" xsi:nil="true"/>
    <CorpSiteProjectNumber xmlns="8bbd4995-53b7-43e2-b62f-10947586ac31" xsi:nil="true"/>
    <CorpSiteProjectName xmlns="8bbd4995-53b7-43e2-b62f-10947586ac31" xsi:nil="true"/>
    <CorpDocInstitute xmlns="8bbd4995-53b7-43e2-b62f-10947586ac31" xsi:nil="true"/>
    <CorpSiteInstitutePhone xmlns="8bbd4995-53b7-43e2-b62f-10947586ac31" xsi:nil="true"/>
    <CorpSiteProjectOwner xmlns="8bbd4995-53b7-43e2-b62f-10947586ac31">
      <UserInfo>
        <DisplayName/>
        <AccountId xsi:nil="true"/>
        <AccountType/>
      </UserInfo>
    </CorpSiteProjectOwner>
    <CorpDocPageClassificationNbNo xmlns="8bbd4995-53b7-43e2-b62f-10947586ac31">Åpen</CorpDocPageClassificationNbNo>
    <CorpDocClassificationEnUs xmlns="8bbd4995-53b7-43e2-b62f-10947586ac31">Unrestricted</CorpDocClassificationEnUs>
    <CorpDocClassificationNbNo xmlns="8bbd4995-53b7-43e2-b62f-10947586ac31">Åpen</CorpDocClassificationNbNo>
    <CorpSiteClassification xmlns="8bbd4995-53b7-43e2-b62f-10947586ac31">Åpen</CorpSiteClassification>
    <CorpSiteInstituteEmail xmlns="8bbd4995-53b7-43e2-b62f-10947586ac31" xsi:nil="true"/>
    <CorpSiteCoAuthors xmlns="8bbd4995-53b7-43e2-b62f-10947586ac31" xsi:nil="true"/>
    <CorpSiteDocumentAuthor xmlns="8bbd4995-53b7-43e2-b62f-10947586ac31">
      <UserInfo>
        <DisplayName/>
        <AccountId xsi:nil="true"/>
        <AccountType/>
      </UserInfo>
    </CorpSiteDocumentAuthor>
    <CorpSiteInstituteEnUs xmlns="8bbd4995-53b7-43e2-b62f-10947586ac31" xsi:nil="true"/>
    <CorpSiteMainAuthors xmlns="8bbd4995-53b7-43e2-b62f-10947586ac31" xsi:nil="true"/>
    <CorpSiteRecipientCompany xmlns="8bbd4995-53b7-43e2-b62f-10947586ac31" xsi:nil="true"/>
    <CorpSiteDocLanguage xmlns="8bbd4995-53b7-43e2-b62f-10947586ac31" xsi:nil="true"/>
    <CorpDocVersion xmlns="8bbd4995-53b7-43e2-b62f-10947586ac31" xsi:nil="true"/>
    <CorpWorkflowApproval xmlns="8bbd4995-53b7-43e2-b62f-10947586ac31" xsi:nil="true"/>
    <ArchiveStatus xmlns="8bbd4995-53b7-43e2-b62f-10947586ac31" xsi:nil="true"/>
    <CorpSiteProjectQA xmlns="8bbd4995-53b7-43e2-b62f-10947586ac31">
      <UserInfo>
        <DisplayName/>
        <AccountId xsi:nil="true"/>
        <AccountType/>
      </UserInfo>
    </CorpSiteProjectQA>
    <CorpSiteZipAddress xmlns="8bbd4995-53b7-43e2-b62f-10947586ac31" xsi:nil="true"/>
    <CorpSiteVATNumber xmlns="8bbd4995-53b7-43e2-b62f-10947586ac31" xsi:nil="true"/>
    <CorpSiteReportNumber xmlns="8bbd4995-53b7-43e2-b62f-10947586ac31" xsi:nil="true"/>
    <CorpSiteOurRef xmlns="8bbd4995-53b7-43e2-b62f-10947586ac31" xsi:nil="true"/>
    <CorpDocPageClassificationEnUs xmlns="8bbd4995-53b7-43e2-b62f-10947586ac31">Unrestricted</CorpDocPageClassificationEnU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eneric document" ma:contentTypeID="0x01010031B82B69D2361148B4D8F7EC156802130800EC380110324B20488E1D451F754FE8F9" ma:contentTypeVersion="6" ma:contentTypeDescription="Opprett et nytt dokument." ma:contentTypeScope="" ma:versionID="acd912390e15f71a581c6b6e77de6f8c">
  <xsd:schema xmlns:xsd="http://www.w3.org/2001/XMLSchema" xmlns:xs="http://www.w3.org/2001/XMLSchema" xmlns:p="http://schemas.microsoft.com/office/2006/metadata/properties" xmlns:ns2="8bbd4995-53b7-43e2-b62f-10947586ac31" xmlns:ns3="a9d806af-4ee0-4aeb-9ffc-1f3003590d5c" targetNamespace="http://schemas.microsoft.com/office/2006/metadata/properties" ma:root="true" ma:fieldsID="a0eadbaf3c243b7331c52a5da5b6492b" ns2:_="" ns3:_="">
    <xsd:import namespace="8bbd4995-53b7-43e2-b62f-10947586ac31"/>
    <xsd:import namespace="a9d806af-4ee0-4aeb-9ffc-1f3003590d5c"/>
    <xsd:element name="properties">
      <xsd:complexType>
        <xsd:sequence>
          <xsd:element name="documentManagement">
            <xsd:complexType>
              <xsd:all>
                <xsd:element ref="ns2:ArchiveStatus" minOccurs="0"/>
                <xsd:element ref="ns2:CorpWorkflowApproval" minOccurs="0"/>
                <xsd:element ref="ns2:CorpWorkflowFeedback" minOccurs="0"/>
                <xsd:element ref="ns2:CorpSiteProjectNumber" minOccurs="0"/>
                <xsd:element ref="ns2:CorpSiteProjectName" minOccurs="0"/>
                <xsd:element ref="ns2:CorpSiteSubTitle" minOccurs="0"/>
                <xsd:element ref="ns2:CorpSiteAccess" minOccurs="0"/>
                <xsd:element ref="ns2:CorpSiteClassification" minOccurs="0"/>
                <xsd:element ref="ns2:CorpSiteTags" minOccurs="0"/>
                <xsd:element ref="ns2:CorpSiteProjectQA" minOccurs="0"/>
                <xsd:element ref="ns2:CorpSiteProjectOwner" minOccurs="0"/>
                <xsd:element ref="ns2:CorpSiteProjectLeader" minOccurs="0"/>
                <xsd:element ref="ns2:CorpSiteReportNumber" minOccurs="0"/>
                <xsd:element ref="ns2:CorpSiteISBN" minOccurs="0"/>
                <xsd:element ref="ns2:CorpDocumentDate" minOccurs="0"/>
                <xsd:element ref="ns2:CorpSiteMainAuthors" minOccurs="0"/>
                <xsd:element ref="ns2:CorpSiteCoAuthors" minOccurs="0"/>
                <xsd:element ref="ns2:CorpSiteRecipientCompany" minOccurs="0"/>
                <xsd:element ref="ns2:CorpSiteRecipientPerson" minOccurs="0"/>
                <xsd:element ref="ns2:CorpSiteOurRef" minOccurs="0"/>
                <xsd:element ref="ns2:CorpSiteDocumentAuthor" minOccurs="0"/>
                <xsd:element ref="ns2:CorpSiteZipAddress" minOccurs="0"/>
                <xsd:element ref="ns2:CorpSiteZipContact" minOccurs="0"/>
                <xsd:element ref="ns2:CorpSiteVATNumber" minOccurs="0"/>
                <xsd:element ref="ns2:CorpSiteInstituteEmail" minOccurs="0"/>
                <xsd:element ref="ns2:CorpDocPageClassificationNbNo" minOccurs="0"/>
                <xsd:element ref="ns2:CorpDocClassificationEnUs" minOccurs="0"/>
                <xsd:element ref="ns2:CorpDocPageClassificationEnUs" minOccurs="0"/>
                <xsd:element ref="ns2:CorpDocClassificationNbNo" minOccurs="0"/>
                <xsd:element ref="ns2:CorpSiteInstituteEnUs" minOccurs="0"/>
                <xsd:element ref="ns2:CorpSiteInstitutePhone" minOccurs="0"/>
                <xsd:element ref="ns2:CorpSiteDocLanguage" minOccurs="0"/>
                <xsd:element ref="ns2:CorpDocInstitute" minOccurs="0"/>
                <xsd:element ref="ns2:CorpDocVersio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bd4995-53b7-43e2-b62f-10947586ac31" elementFormDefault="qualified">
    <xsd:import namespace="http://schemas.microsoft.com/office/2006/documentManagement/types"/>
    <xsd:import namespace="http://schemas.microsoft.com/office/infopath/2007/PartnerControls"/>
    <xsd:element name="ArchiveStatus" ma:index="8" nillable="true" ma:displayName="Arkivstatus" ma:internalName="ArchiveStatus">
      <xsd:simpleType>
        <xsd:restriction base="dms:Text">
          <xsd:maxLength value="255"/>
        </xsd:restriction>
      </xsd:simpleType>
    </xsd:element>
    <xsd:element name="CorpWorkflowApproval" ma:index="9" nillable="true" ma:displayName="Status godkjenning" ma:internalName="CorpWorkflowApproval">
      <xsd:simpleType>
        <xsd:restriction base="dms:Text">
          <xsd:maxLength value="255"/>
        </xsd:restriction>
      </xsd:simpleType>
    </xsd:element>
    <xsd:element name="CorpWorkflowFeedback" ma:index="10" nillable="true" ma:displayName="Status kvalitetssikring" ma:internalName="CorpWorkflowFeedback">
      <xsd:simpleType>
        <xsd:restriction base="dms:Text">
          <xsd:maxLength value="255"/>
        </xsd:restriction>
      </xsd:simpleType>
    </xsd:element>
    <xsd:element name="CorpSiteProjectNumber" ma:index="11" nillable="true" ma:displayName="Prosjektnummer" ma:default="" ma:internalName="CorpSiteProjectNumber">
      <xsd:simpleType>
        <xsd:restriction base="dms:Text">
          <xsd:maxLength value="255"/>
        </xsd:restriction>
      </xsd:simpleType>
    </xsd:element>
    <xsd:element name="CorpSiteProjectName" ma:index="12" nillable="true" ma:displayName="Prosjektnavn" ma:internalName="CorpSiteProjectName">
      <xsd:simpleType>
        <xsd:restriction base="dms:Text">
          <xsd:maxLength value="255"/>
        </xsd:restriction>
      </xsd:simpleType>
    </xsd:element>
    <xsd:element name="CorpSiteSubTitle" ma:index="13" nillable="true" ma:displayName="Undertittel" ma:internalName="CorpSiteSubTitle">
      <xsd:simpleType>
        <xsd:restriction base="dms:Text">
          <xsd:maxLength value="255"/>
        </xsd:restriction>
      </xsd:simpleType>
    </xsd:element>
    <xsd:element name="CorpSiteAccess" ma:index="14" nillable="true" ma:displayName="Lesetilgang" ma:default="Kun navngitte medlemmer" ma:format="Dropdown" ma:internalName="CorpSiteAccess">
      <xsd:simpleType>
        <xsd:restriction base="dms:Choice">
          <xsd:enumeration value="Kun navngitte medlemmer"/>
          <xsd:enumeration value="SINTEF"/>
          <xsd:enumeration value="Institutt"/>
          <xsd:enumeration value="Avdeling"/>
          <xsd:maxLength value="255"/>
        </xsd:restriction>
      </xsd:simpleType>
    </xsd:element>
    <xsd:element name="CorpSiteClassification" ma:index="15" nillable="true" ma:displayName="Gradering" ma:default="Åpen" ma:internalName="CorpSiteClassification">
      <xsd:simpleType>
        <xsd:restriction base="dms:Choice">
          <xsd:enumeration value="Åpen"/>
          <xsd:enumeration value="Fortrolig"/>
          <xsd:enumeration value="Strengt fortrolig"/>
          <xsd:maxLength value="255"/>
        </xsd:restriction>
      </xsd:simpleType>
    </xsd:element>
    <xsd:element name="CorpSiteTags" ma:index="16" nillable="true" ma:displayName="Tags" ma:internalName="CorpSiteTags">
      <xsd:simpleType>
        <xsd:restriction base="dms:Text">
          <xsd:maxLength value="255"/>
        </xsd:restriction>
      </xsd:simpleType>
    </xsd:element>
    <xsd:element name="CorpSiteProjectQA" ma:index="17" nillable="true" ma:displayName="Kvalitestsansvarlig" ma:list="UserInfo" ma:SharePointGroup="0" ma:internalName="CorpSiteProjectQ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rpSiteProjectOwner" ma:index="18" nillable="true" ma:displayName="Prosjekteier" ma:list="UserInfo" ma:SharePointGroup="0" ma:internalName="CorpSiteProjec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rpSiteProjectLeader" ma:index="19" nillable="true" ma:displayName="Prosjektleder" ma:list="UserInfo" ma:SharePointGroup="0" ma:internalName="CorpSiteProjectLead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rpSiteReportNumber" ma:index="20" nillable="true" ma:displayName="Rapport nummer" ma:internalName="CorpSiteReportNumber">
      <xsd:simpleType>
        <xsd:restriction base="dms:Text">
          <xsd:maxLength value="255"/>
        </xsd:restriction>
      </xsd:simpleType>
    </xsd:element>
    <xsd:element name="CorpSiteISBN" ma:index="21" nillable="true" ma:displayName="ISBN" ma:internalName="CorpSiteISBN">
      <xsd:simpleType>
        <xsd:restriction base="dms:Text">
          <xsd:maxLength value="255"/>
        </xsd:restriction>
      </xsd:simpleType>
    </xsd:element>
    <xsd:element name="CorpDocumentDate" ma:index="22" nillable="true" ma:displayName="Dokumentdato" ma:internalName="CorpDocumentDate">
      <xsd:simpleType>
        <xsd:restriction base="dms:Text">
          <xsd:maxLength value="255"/>
        </xsd:restriction>
      </xsd:simpleType>
    </xsd:element>
    <xsd:element name="CorpSiteMainAuthors" ma:index="23" nillable="true" ma:displayName="Hovedforfattere" ma:internalName="CorpSiteMainAuthors">
      <xsd:simpleType>
        <xsd:restriction base="dms:Text">
          <xsd:maxLength value="255"/>
        </xsd:restriction>
      </xsd:simpleType>
    </xsd:element>
    <xsd:element name="CorpSiteCoAuthors" ma:index="24" nillable="true" ma:displayName="Medforfattere" ma:internalName="CorpSiteCoAuthors">
      <xsd:simpleType>
        <xsd:restriction base="dms:Text">
          <xsd:maxLength value="255"/>
        </xsd:restriction>
      </xsd:simpleType>
    </xsd:element>
    <xsd:element name="CorpSiteRecipientCompany" ma:index="25" nillable="true" ma:displayName="Mottakende selskap" ma:internalName="CorpSiteRecipientCompany">
      <xsd:simpleType>
        <xsd:restriction base="dms:Text">
          <xsd:maxLength value="255"/>
        </xsd:restriction>
      </xsd:simpleType>
    </xsd:element>
    <xsd:element name="CorpSiteRecipientPerson" ma:index="26" nillable="true" ma:displayName="Mottakende person" ma:internalName="CorpSiteRecipientPerson">
      <xsd:simpleType>
        <xsd:restriction base="dms:Text">
          <xsd:maxLength value="255"/>
        </xsd:restriction>
      </xsd:simpleType>
    </xsd:element>
    <xsd:element name="CorpSiteOurRef" ma:index="27" nillable="true" ma:displayName="Vår ref" ma:internalName="CorpSiteOurRef">
      <xsd:simpleType>
        <xsd:restriction base="dms:Text">
          <xsd:maxLength value="255"/>
        </xsd:restriction>
      </xsd:simpleType>
    </xsd:element>
    <xsd:element name="CorpSiteDocumentAuthor" ma:index="28" nillable="true" ma:displayName="Hovedforfatter" ma:hidden="true" ma:internalName="CorpSiteDocumentAuth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rpSiteZipAddress" ma:index="29" nillable="true" ma:displayName="Adresse" ma:internalName="CorpSiteZipAddress">
      <xsd:simpleType>
        <xsd:restriction base="dms:Note">
          <xsd:maxLength value="255"/>
        </xsd:restriction>
      </xsd:simpleType>
    </xsd:element>
    <xsd:element name="CorpSiteZipContact" ma:index="30" nillable="true" ma:displayName="Kontakt" ma:internalName="CorpSiteZipContact">
      <xsd:simpleType>
        <xsd:restriction base="dms:Note">
          <xsd:maxLength value="255"/>
        </xsd:restriction>
      </xsd:simpleType>
    </xsd:element>
    <xsd:element name="CorpSiteVATNumber" ma:index="31" nillable="true" ma:displayName="Foretaksnummer" ma:internalName="CorpSiteVATNumber">
      <xsd:simpleType>
        <xsd:restriction base="dms:Text">
          <xsd:maxLength value="255"/>
        </xsd:restriction>
      </xsd:simpleType>
    </xsd:element>
    <xsd:element name="CorpSiteInstituteEmail" ma:index="32" nillable="true" ma:displayName="E-post institutt" ma:internalName="CorpSiteInstituteEmail">
      <xsd:simpleType>
        <xsd:restriction base="dms:Text">
          <xsd:maxLength value="255"/>
        </xsd:restriction>
      </xsd:simpleType>
    </xsd:element>
    <xsd:element name="CorpDocPageClassificationNbNo" ma:index="33" nillable="true" ma:displayName="Gradering Denne Siden" ma:default="Åpen" ma:internalName="CorpDocPageClassificationNbNo">
      <xsd:simpleType>
        <xsd:restriction base="dms:Choice">
          <xsd:enumeration value="Åpen"/>
          <xsd:enumeration value="Intern"/>
          <xsd:enumeration value="Fortrolig"/>
          <xsd:enumeration value="Strengt fortrolig"/>
          <xsd:maxLength value="255"/>
        </xsd:restriction>
      </xsd:simpleType>
    </xsd:element>
    <xsd:element name="CorpDocClassificationEnUs" ma:index="34" nillable="true" ma:displayName="Classification" ma:default="Unrestricted" ma:internalName="CorpDocClassificationEnUs">
      <xsd:simpleType>
        <xsd:restriction base="dms:Choice">
          <xsd:enumeration value="Unrestricted"/>
          <xsd:enumeration value="Internal"/>
          <xsd:enumeration value="Restricted"/>
          <xsd:enumeration value="Confidential"/>
          <xsd:maxLength value="255"/>
        </xsd:restriction>
      </xsd:simpleType>
    </xsd:element>
    <xsd:element name="CorpDocPageClassificationEnUs" ma:index="35" nillable="true" ma:displayName="Classification This Page" ma:default="Unrestricted" ma:internalName="CorpDocPageClassificationEnUs">
      <xsd:simpleType>
        <xsd:restriction base="dms:Choice">
          <xsd:enumeration value="Unrestricted"/>
          <xsd:enumeration value="Internal"/>
          <xsd:enumeration value="Restricted"/>
          <xsd:enumeration value="Confidential"/>
          <xsd:maxLength value="255"/>
        </xsd:restriction>
      </xsd:simpleType>
    </xsd:element>
    <xsd:element name="CorpDocClassificationNbNo" ma:index="36" nillable="true" ma:displayName="Gradering" ma:default="Åpen" ma:internalName="CorpDocClassificationNbNo">
      <xsd:simpleType>
        <xsd:restriction base="dms:Choice">
          <xsd:enumeration value="Åpen"/>
          <xsd:enumeration value="Intern"/>
          <xsd:enumeration value="Fortrolig"/>
          <xsd:enumeration value="Strengt fortrolig"/>
          <xsd:maxLength value="255"/>
        </xsd:restriction>
      </xsd:simpleType>
    </xsd:element>
    <xsd:element name="CorpSiteInstituteEnUs" ma:index="37" nillable="true" ma:displayName="InstituteEng" ma:internalName="CorpSiteInstituteEnUs">
      <xsd:simpleType>
        <xsd:restriction base="dms:Text">
          <xsd:maxLength value="255"/>
        </xsd:restriction>
      </xsd:simpleType>
    </xsd:element>
    <xsd:element name="CorpSiteInstitutePhone" ma:index="38" nillable="true" ma:displayName="Institutt telefon" ma:internalName="CorpSiteInstitutePhone">
      <xsd:simpleType>
        <xsd:restriction base="dms:Text">
          <xsd:maxLength value="255"/>
        </xsd:restriction>
      </xsd:simpleType>
    </xsd:element>
    <xsd:element name="CorpSiteDocLanguage" ma:index="39" nillable="true" ma:displayName="Språk" ma:internalName="CorpSiteDocLanguage">
      <xsd:simpleType>
        <xsd:restriction base="dms:Text">
          <xsd:maxLength value="255"/>
        </xsd:restriction>
      </xsd:simpleType>
    </xsd:element>
    <xsd:element name="CorpDocInstitute" ma:index="40" nillable="true" ma:displayName="Institutt" ma:internalName="CorpDocInstitute">
      <xsd:simpleType>
        <xsd:restriction base="dms:Text">
          <xsd:maxLength value="255"/>
        </xsd:restriction>
      </xsd:simpleType>
    </xsd:element>
    <xsd:element name="CorpDocVersion" ma:index="41" nillable="true" ma:displayName="Versjon" ma:internalName="CorpDocVers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806af-4ee0-4aeb-9ffc-1f3003590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4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emplafyFormConfiguration><![CDATA[{"formFields":[],"formDataEntries":[]}]]></TemplafyFormConfiguration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1C0320-C950-4085-8EB9-00F5A478AC90}">
  <ds:schemaRefs/>
</ds:datastoreItem>
</file>

<file path=customXml/itemProps2.xml><?xml version="1.0" encoding="utf-8"?>
<ds:datastoreItem xmlns:ds="http://schemas.openxmlformats.org/officeDocument/2006/customXml" ds:itemID="{87EA2131-4DF4-40D2-BCDC-62709A739716}">
  <ds:schemaRefs>
    <ds:schemaRef ds:uri="http://schemas.microsoft.com/office/2006/metadata/properties"/>
    <ds:schemaRef ds:uri="http://schemas.microsoft.com/office/infopath/2007/PartnerControls"/>
    <ds:schemaRef ds:uri="8bbd4995-53b7-43e2-b62f-10947586ac31"/>
  </ds:schemaRefs>
</ds:datastoreItem>
</file>

<file path=customXml/itemProps3.xml><?xml version="1.0" encoding="utf-8"?>
<ds:datastoreItem xmlns:ds="http://schemas.openxmlformats.org/officeDocument/2006/customXml" ds:itemID="{01BB409B-06A6-4480-A481-60057313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bd4995-53b7-43e2-b62f-10947586ac31"/>
    <ds:schemaRef ds:uri="a9d806af-4ee0-4aeb-9ffc-1f3003590d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A577DD-C2EA-4A84-8628-195348071893}">
  <ds:schemaRefs/>
</ds:datastoreItem>
</file>

<file path=customXml/itemProps5.xml><?xml version="1.0" encoding="utf-8"?>
<ds:datastoreItem xmlns:ds="http://schemas.openxmlformats.org/officeDocument/2006/customXml" ds:itemID="{72F64577-B093-4060-B4FE-6043B1EEC4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lja50kmo</Template>
  <TotalTime>597</TotalTime>
  <Pages>1</Pages>
  <Words>1276</Words>
  <Characters>6766</Characters>
  <Application>Microsoft Office Word</Application>
  <DocSecurity>0</DocSecurity>
  <Lines>56</Lines>
  <Paragraphs>16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Evry</Company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Stig Winge</dc:creator>
  <cp:keywords/>
  <cp:lastModifiedBy>Stig Winge</cp:lastModifiedBy>
  <cp:revision>415</cp:revision>
  <dcterms:created xsi:type="dcterms:W3CDTF">2026-03-24T23:35:00Z</dcterms:created>
  <dcterms:modified xsi:type="dcterms:W3CDTF">2026-07-01T08:09:00Z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7" name="ContentTypeId">
    <vt:lpwstr>0x01010031B82B69D2361148B4D8F7EC156802130800EC380110324B20488E1D451F754FE8F9</vt:lpwstr>
  </property>
  <property fmtid="{D5CDD505-2E9C-101B-9397-08002B2CF9AE}" pid="9" name="TemplafyTenantId">
    <vt:lpwstr>sintef</vt:lpwstr>
  </property>
  <property fmtid="{D5CDD505-2E9C-101B-9397-08002B2CF9AE}" pid="10" name="TemplafyTemplateId">
    <vt:lpwstr>901236542511513979</vt:lpwstr>
  </property>
  <property fmtid="{D5CDD505-2E9C-101B-9397-08002B2CF9AE}" pid="11" name="TemplafyUserProfileId">
    <vt:lpwstr>638222358955689081</vt:lpwstr>
  </property>
  <property fmtid="{D5CDD505-2E9C-101B-9397-08002B2CF9AE}" pid="12" name="TemplafyLanguageCode">
    <vt:lpwstr>nb-NO</vt:lpwstr>
  </property>
  <property fmtid="{D5CDD505-2E9C-101B-9397-08002B2CF9AE}" pid="13" name="TemplafyFromBlank">
    <vt:bool>true</vt:bool>
  </property>
</Properties>
</file>